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FA303" w14:textId="29CD25B7" w:rsidR="009438D4" w:rsidRDefault="00595342" w:rsidP="005C48DE">
      <w:pPr>
        <w:pStyle w:val="Heading1"/>
        <w:spacing w:before="120"/>
        <w:sectPr w:rsidR="009438D4" w:rsidSect="00CF5569">
          <w:headerReference w:type="default" r:id="rId12"/>
          <w:footerReference w:type="default" r:id="rId13"/>
          <w:type w:val="continuous"/>
          <w:pgSz w:w="12240" w:h="15840"/>
          <w:pgMar w:top="3312" w:right="936" w:bottom="936" w:left="936" w:header="720" w:footer="720" w:gutter="0"/>
          <w:cols w:space="720"/>
          <w:docGrid w:linePitch="360"/>
        </w:sectPr>
      </w:pPr>
      <w:r>
        <w:rPr>
          <w:noProof/>
        </w:rPr>
        <mc:AlternateContent>
          <mc:Choice Requires="wps">
            <w:drawing>
              <wp:anchor distT="0" distB="0" distL="114300" distR="114300" simplePos="0" relativeHeight="251658253" behindDoc="0" locked="0" layoutInCell="1" allowOverlap="1" wp14:anchorId="5D7E5BE7" wp14:editId="752B8DB1">
                <wp:simplePos x="0" y="0"/>
                <wp:positionH relativeFrom="column">
                  <wp:posOffset>4446270</wp:posOffset>
                </wp:positionH>
                <wp:positionV relativeFrom="paragraph">
                  <wp:posOffset>4191000</wp:posOffset>
                </wp:positionV>
                <wp:extent cx="2461260" cy="8915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2461260" cy="891540"/>
                        </a:xfrm>
                        <a:prstGeom prst="rect">
                          <a:avLst/>
                        </a:prstGeom>
                        <a:solidFill>
                          <a:schemeClr val="lt1"/>
                        </a:solidFill>
                        <a:ln w="6350">
                          <a:noFill/>
                        </a:ln>
                      </wps:spPr>
                      <wps:txbx>
                        <w:txbxContent>
                          <w:p w14:paraId="0BA92FE2" w14:textId="3D9F382C" w:rsidR="00EF2235" w:rsidRPr="00A5552C" w:rsidRDefault="009F0555" w:rsidP="00595342">
                            <w:pPr>
                              <w:jc w:val="center"/>
                              <w:rPr>
                                <w:rFonts w:ascii="Algerian" w:hAnsi="Algerian"/>
                                <w:sz w:val="24"/>
                                <w:szCs w:val="24"/>
                              </w:rPr>
                            </w:pPr>
                            <w:r w:rsidRPr="00A5552C">
                              <w:rPr>
                                <w:rFonts w:ascii="Algerian" w:hAnsi="Algerian"/>
                                <w:sz w:val="24"/>
                                <w:szCs w:val="24"/>
                              </w:rPr>
                              <w:t xml:space="preserve">Please be sure to </w:t>
                            </w:r>
                            <w:r w:rsidR="00595342" w:rsidRPr="00A5552C">
                              <w:rPr>
                                <w:rFonts w:ascii="Algerian" w:hAnsi="Algerian"/>
                                <w:sz w:val="24"/>
                                <w:szCs w:val="24"/>
                              </w:rPr>
                              <w:t>do your online shopping through schoolstore.com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7E5BE7" id="_x0000_t202" coordsize="21600,21600" o:spt="202" path="m,l,21600r21600,l21600,xe">
                <v:stroke joinstyle="miter"/>
                <v:path gradientshapeok="t" o:connecttype="rect"/>
              </v:shapetype>
              <v:shape id="Text Box 2" o:spid="_x0000_s1026" type="#_x0000_t202" style="position:absolute;margin-left:350.1pt;margin-top:330pt;width:193.8pt;height:70.2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" fillcolor="white [3201]" stroked="f" strokeweight=".5pt">
                <v:textbox>
                  <w:txbxContent>
                    <w:p w14:paraId="0BA92FE2" w14:textId="3D9F382C" w:rsidR="00EF2235" w:rsidRPr="00A5552C" w:rsidRDefault="009F0555" w:rsidP="00595342">
                      <w:pPr>
                        <w:jc w:val="center"/>
                        <w:rPr>
                          <w:rFonts w:ascii="Algerian" w:hAnsi="Algerian"/>
                          <w:sz w:val="24"/>
                          <w:szCs w:val="24"/>
                        </w:rPr>
                      </w:pPr>
                      <w:r w:rsidRPr="00A5552C">
                        <w:rPr>
                          <w:rFonts w:ascii="Algerian" w:hAnsi="Algerian"/>
                          <w:sz w:val="24"/>
                          <w:szCs w:val="24"/>
                        </w:rPr>
                        <w:t xml:space="preserve">Please be sure to </w:t>
                      </w:r>
                      <w:r w:rsidR="00595342" w:rsidRPr="00A5552C">
                        <w:rPr>
                          <w:rFonts w:ascii="Algerian" w:hAnsi="Algerian"/>
                          <w:sz w:val="24"/>
                          <w:szCs w:val="24"/>
                        </w:rPr>
                        <w:t>do your online shopping through schoolstore.com</w:t>
                      </w:r>
                    </w:p>
                  </w:txbxContent>
                </v:textbox>
              </v:shape>
            </w:pict>
          </mc:Fallback>
        </mc:AlternateContent>
      </w:r>
      <w:r>
        <w:rPr>
          <w:noProof/>
        </w:rPr>
        <mc:AlternateContent>
          <mc:Choice Requires="wps">
            <w:drawing>
              <wp:anchor distT="0" distB="0" distL="274320" distR="114300" simplePos="0" relativeHeight="251658241" behindDoc="1" locked="0" layoutInCell="1" allowOverlap="1" wp14:anchorId="24A41B6D" wp14:editId="744900A3">
                <wp:simplePos x="0" y="0"/>
                <wp:positionH relativeFrom="margin">
                  <wp:posOffset>4411980</wp:posOffset>
                </wp:positionH>
                <wp:positionV relativeFrom="margin">
                  <wp:posOffset>-586740</wp:posOffset>
                </wp:positionV>
                <wp:extent cx="2598420" cy="4853940"/>
                <wp:effectExtent l="0" t="0" r="0" b="0"/>
                <wp:wrapTight wrapText="bothSides">
                  <wp:wrapPolygon edited="0">
                    <wp:start x="1267" y="678"/>
                    <wp:lineTo x="1267" y="21278"/>
                    <wp:lineTo x="20270" y="21278"/>
                    <wp:lineTo x="20270" y="678"/>
                    <wp:lineTo x="1267" y="678"/>
                  </wp:wrapPolygon>
                </wp:wrapTight>
                <wp:docPr id="12" name="Rectangle 12"/>
                <wp:cNvGraphicFramePr/>
                <a:graphic xmlns:a="http://schemas.openxmlformats.org/drawingml/2006/main">
                  <a:graphicData uri="http://schemas.microsoft.com/office/word/2010/wordprocessingShape">
                    <wps:wsp>
                      <wps:cNvSpPr/>
                      <wps:spPr>
                        <a:xfrm>
                          <a:off x="0" y="0"/>
                          <a:ext cx="2598420" cy="4853940"/>
                        </a:xfrm>
                        <a:prstGeom prst="rect">
                          <a:avLst/>
                        </a:prstGeom>
                        <a:no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22A7C91D" w14:textId="376709CA" w:rsidR="00A82C24" w:rsidRPr="007D183B" w:rsidRDefault="00A82C24" w:rsidP="00DC78A0">
                            <w:pPr>
                              <w:pStyle w:val="Heading1"/>
                              <w:spacing w:before="100" w:beforeAutospacing="1"/>
                              <w:jc w:val="center"/>
                              <w:rPr>
                                <w:rFonts w:asciiTheme="minorHAnsi" w:hAnsiTheme="minorHAnsi"/>
                                <w:color w:val="000000" w:themeColor="text1"/>
                                <w:sz w:val="22"/>
                                <w:szCs w:val="22"/>
                              </w:rPr>
                            </w:pPr>
                            <w:r w:rsidRPr="0055116C">
                              <w:rPr>
                                <w:rFonts w:asciiTheme="minorHAnsi" w:hAnsiTheme="minorHAnsi"/>
                                <w:color w:val="000000" w:themeColor="text1"/>
                                <w:sz w:val="22"/>
                                <w:szCs w:val="22"/>
                              </w:rPr>
                              <w:t>Dates</w:t>
                            </w:r>
                            <w:r>
                              <w:rPr>
                                <w:rFonts w:asciiTheme="minorHAnsi" w:hAnsiTheme="minorHAnsi"/>
                                <w:color w:val="000000" w:themeColor="text1"/>
                                <w:sz w:val="22"/>
                                <w:szCs w:val="22"/>
                              </w:rPr>
                              <w:t>/Times</w:t>
                            </w:r>
                            <w:r w:rsidRPr="0055116C">
                              <w:rPr>
                                <w:rFonts w:asciiTheme="minorHAnsi" w:hAnsiTheme="minorHAnsi"/>
                                <w:color w:val="000000" w:themeColor="text1"/>
                                <w:sz w:val="22"/>
                                <w:szCs w:val="22"/>
                              </w:rPr>
                              <w:t xml:space="preserve"> to Remember</w:t>
                            </w:r>
                          </w:p>
                          <w:p w14:paraId="58C6117C" w14:textId="70AB1C5D" w:rsidR="00A82C24" w:rsidRDefault="00A82C24" w:rsidP="00C94986">
                            <w:pPr>
                              <w:widowControl w:val="0"/>
                              <w:spacing w:after="40" w:line="240" w:lineRule="auto"/>
                              <w:jc w:val="center"/>
                              <w:rPr>
                                <w:rFonts w:ascii="Comic Sans MS" w:eastAsia="Times New Roman" w:hAnsi="Comic Sans MS" w:cs="Times New Roman"/>
                                <w:b/>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March</w:t>
                            </w:r>
                          </w:p>
                          <w:p w14:paraId="3E53B8D8" w14:textId="50EC3FCC"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2-</w:t>
                            </w:r>
                            <w:r>
                              <w:rPr>
                                <w:rFonts w:ascii="Comic Sans MS" w:eastAsia="Times New Roman" w:hAnsi="Comic Sans MS" w:cs="Times New Roman"/>
                                <w:noProof/>
                                <w:color w:val="000000"/>
                                <w:kern w:val="28"/>
                                <w:sz w:val="20"/>
                                <w:szCs w:val="20"/>
                                <w:lang w:eastAsia="en-US"/>
                              </w:rPr>
                              <w:t>Dress-Up Day/Dr. Seuss B-Day</w:t>
                            </w:r>
                          </w:p>
                          <w:p w14:paraId="1258504D" w14:textId="23C18721"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3-</w:t>
                            </w:r>
                            <w:r>
                              <w:rPr>
                                <w:rFonts w:ascii="Comic Sans MS" w:eastAsia="Times New Roman" w:hAnsi="Comic Sans MS" w:cs="Times New Roman"/>
                                <w:noProof/>
                                <w:color w:val="000000"/>
                                <w:kern w:val="28"/>
                                <w:sz w:val="20"/>
                                <w:szCs w:val="20"/>
                                <w:lang w:eastAsia="en-US"/>
                              </w:rPr>
                              <w:t>Dress-Up Day</w:t>
                            </w:r>
                          </w:p>
                          <w:p w14:paraId="5269B6C2" w14:textId="05DD0F1C"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4-</w:t>
                            </w:r>
                            <w:r>
                              <w:rPr>
                                <w:rFonts w:ascii="Comic Sans MS" w:eastAsia="Times New Roman" w:hAnsi="Comic Sans MS" w:cs="Times New Roman"/>
                                <w:noProof/>
                                <w:color w:val="000000"/>
                                <w:kern w:val="28"/>
                                <w:sz w:val="20"/>
                                <w:szCs w:val="20"/>
                                <w:lang w:eastAsia="en-US"/>
                              </w:rPr>
                              <w:t>Dress-Up Day/Family Movie Night</w:t>
                            </w:r>
                          </w:p>
                          <w:p w14:paraId="0C996829" w14:textId="4D36AB5A"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5-</w:t>
                            </w:r>
                            <w:r>
                              <w:rPr>
                                <w:rFonts w:ascii="Comic Sans MS" w:eastAsia="Times New Roman" w:hAnsi="Comic Sans MS" w:cs="Times New Roman"/>
                                <w:noProof/>
                                <w:color w:val="000000"/>
                                <w:kern w:val="28"/>
                                <w:sz w:val="20"/>
                                <w:szCs w:val="20"/>
                                <w:lang w:eastAsia="en-US"/>
                              </w:rPr>
                              <w:t>Dress-Up Day</w:t>
                            </w:r>
                          </w:p>
                          <w:p w14:paraId="45587B74" w14:textId="19CD307F"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9</w:t>
                            </w:r>
                            <w:r>
                              <w:rPr>
                                <w:rFonts w:ascii="Comic Sans MS" w:eastAsia="Times New Roman" w:hAnsi="Comic Sans MS" w:cs="Times New Roman"/>
                                <w:noProof/>
                                <w:color w:val="000000"/>
                                <w:kern w:val="28"/>
                                <w:sz w:val="20"/>
                                <w:szCs w:val="20"/>
                                <w:lang w:eastAsia="en-US"/>
                              </w:rPr>
                              <w:t>-Spirit Night Texas Roadhouse</w:t>
                            </w:r>
                          </w:p>
                          <w:p w14:paraId="6FCA44C9" w14:textId="757F846E" w:rsidR="00A82C24" w:rsidRPr="00F25829"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9-</w:t>
                            </w:r>
                            <w:r>
                              <w:rPr>
                                <w:rFonts w:ascii="Comic Sans MS" w:eastAsia="Times New Roman" w:hAnsi="Comic Sans MS" w:cs="Times New Roman"/>
                                <w:noProof/>
                                <w:color w:val="000000"/>
                                <w:kern w:val="28"/>
                                <w:sz w:val="20"/>
                                <w:szCs w:val="20"/>
                                <w:lang w:eastAsia="en-US"/>
                              </w:rPr>
                              <w:t>SAC Meeting 2:30 pm (Virtual)</w:t>
                            </w:r>
                          </w:p>
                          <w:p w14:paraId="0040DEC7" w14:textId="1FA43B46"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12-</w:t>
                            </w:r>
                            <w:r>
                              <w:rPr>
                                <w:rFonts w:ascii="Comic Sans MS" w:eastAsia="Times New Roman" w:hAnsi="Comic Sans MS" w:cs="Times New Roman"/>
                                <w:noProof/>
                                <w:color w:val="000000"/>
                                <w:kern w:val="28"/>
                                <w:sz w:val="20"/>
                                <w:szCs w:val="20"/>
                                <w:lang w:eastAsia="en-US"/>
                              </w:rPr>
                              <w:t>Field Day/Kona Ice Day</w:t>
                            </w:r>
                          </w:p>
                          <w:p w14:paraId="7A82C19F" w14:textId="1EA423EA" w:rsidR="00A82C24" w:rsidRPr="0075283E"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15-19-</w:t>
                            </w:r>
                            <w:r>
                              <w:rPr>
                                <w:rFonts w:ascii="Comic Sans MS" w:eastAsia="Times New Roman" w:hAnsi="Comic Sans MS" w:cs="Times New Roman"/>
                                <w:noProof/>
                                <w:color w:val="000000"/>
                                <w:kern w:val="28"/>
                                <w:sz w:val="20"/>
                                <w:szCs w:val="20"/>
                                <w:lang w:eastAsia="en-US"/>
                              </w:rPr>
                              <w:t>Spring Break!!!</w:t>
                            </w:r>
                          </w:p>
                          <w:p w14:paraId="1DBB58DD" w14:textId="104D428F" w:rsidR="00A82C24" w:rsidRPr="001955FE"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30-</w:t>
                            </w:r>
                            <w:r>
                              <w:rPr>
                                <w:rFonts w:ascii="Comic Sans MS" w:eastAsia="Times New Roman" w:hAnsi="Comic Sans MS" w:cs="Times New Roman"/>
                                <w:noProof/>
                                <w:color w:val="000000"/>
                                <w:kern w:val="28"/>
                                <w:sz w:val="20"/>
                                <w:szCs w:val="20"/>
                                <w:lang w:eastAsia="en-US"/>
                              </w:rPr>
                              <w:t>FSA Family Night (Virtual)</w:t>
                            </w:r>
                          </w:p>
                          <w:p w14:paraId="1F98EC81" w14:textId="07891DE2" w:rsidR="00A82C24" w:rsidRDefault="00E45037" w:rsidP="00735884">
                            <w:pPr>
                              <w:widowControl w:val="0"/>
                              <w:spacing w:after="40" w:line="240" w:lineRule="auto"/>
                              <w:jc w:val="center"/>
                              <w:rPr>
                                <w:rFonts w:ascii="Comic Sans MS" w:eastAsia="Times New Roman" w:hAnsi="Comic Sans MS" w:cs="Times New Roman"/>
                                <w:b/>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April</w:t>
                            </w:r>
                          </w:p>
                          <w:p w14:paraId="6DE582CD" w14:textId="412C6992" w:rsidR="00E52D84" w:rsidRPr="006B6E81" w:rsidRDefault="006B6E81"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1-</w:t>
                            </w:r>
                            <w:r>
                              <w:rPr>
                                <w:rFonts w:ascii="Comic Sans MS" w:eastAsia="Times New Roman" w:hAnsi="Comic Sans MS" w:cs="Times New Roman"/>
                                <w:noProof/>
                                <w:color w:val="000000"/>
                                <w:kern w:val="28"/>
                                <w:sz w:val="20"/>
                                <w:szCs w:val="20"/>
                                <w:lang w:eastAsia="en-US"/>
                              </w:rPr>
                              <w:t>End of 3</w:t>
                            </w:r>
                            <w:r w:rsidRPr="006B6E81">
                              <w:rPr>
                                <w:rFonts w:ascii="Comic Sans MS" w:eastAsia="Times New Roman" w:hAnsi="Comic Sans MS" w:cs="Times New Roman"/>
                                <w:noProof/>
                                <w:color w:val="000000"/>
                                <w:kern w:val="28"/>
                                <w:sz w:val="20"/>
                                <w:szCs w:val="20"/>
                                <w:vertAlign w:val="superscript"/>
                                <w:lang w:eastAsia="en-US"/>
                              </w:rPr>
                              <w:t>rd</w:t>
                            </w:r>
                            <w:r>
                              <w:rPr>
                                <w:rFonts w:ascii="Comic Sans MS" w:eastAsia="Times New Roman" w:hAnsi="Comic Sans MS" w:cs="Times New Roman"/>
                                <w:noProof/>
                                <w:color w:val="000000"/>
                                <w:kern w:val="28"/>
                                <w:sz w:val="20"/>
                                <w:szCs w:val="20"/>
                                <w:lang w:eastAsia="en-US"/>
                              </w:rPr>
                              <w:t xml:space="preserve"> Nine Weeks</w:t>
                            </w:r>
                          </w:p>
                          <w:p w14:paraId="324C1E66" w14:textId="5E5E9776" w:rsidR="003B1EAA" w:rsidRDefault="00566C76"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2-</w:t>
                            </w:r>
                            <w:r>
                              <w:rPr>
                                <w:rFonts w:ascii="Comic Sans MS" w:eastAsia="Times New Roman" w:hAnsi="Comic Sans MS" w:cs="Times New Roman"/>
                                <w:noProof/>
                                <w:color w:val="000000"/>
                                <w:kern w:val="28"/>
                                <w:sz w:val="20"/>
                                <w:szCs w:val="20"/>
                                <w:lang w:eastAsia="en-US"/>
                              </w:rPr>
                              <w:t>Good Friday (</w:t>
                            </w:r>
                            <w:r w:rsidR="000E4F06">
                              <w:rPr>
                                <w:rFonts w:ascii="Comic Sans MS" w:eastAsia="Times New Roman" w:hAnsi="Comic Sans MS" w:cs="Times New Roman"/>
                                <w:noProof/>
                                <w:color w:val="000000"/>
                                <w:kern w:val="28"/>
                                <w:sz w:val="20"/>
                                <w:szCs w:val="20"/>
                                <w:lang w:eastAsia="en-US"/>
                              </w:rPr>
                              <w:t>N</w:t>
                            </w:r>
                            <w:r>
                              <w:rPr>
                                <w:rFonts w:ascii="Comic Sans MS" w:eastAsia="Times New Roman" w:hAnsi="Comic Sans MS" w:cs="Times New Roman"/>
                                <w:noProof/>
                                <w:color w:val="000000"/>
                                <w:kern w:val="28"/>
                                <w:sz w:val="20"/>
                                <w:szCs w:val="20"/>
                                <w:lang w:eastAsia="en-US"/>
                              </w:rPr>
                              <w:t>o School)</w:t>
                            </w:r>
                          </w:p>
                          <w:p w14:paraId="7F8BA142" w14:textId="358C49A4" w:rsidR="000E4F06" w:rsidRDefault="00C83975"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5-</w:t>
                            </w:r>
                            <w:r>
                              <w:rPr>
                                <w:rFonts w:ascii="Comic Sans MS" w:eastAsia="Times New Roman" w:hAnsi="Comic Sans MS" w:cs="Times New Roman"/>
                                <w:noProof/>
                                <w:color w:val="000000"/>
                                <w:kern w:val="28"/>
                                <w:sz w:val="20"/>
                                <w:szCs w:val="20"/>
                                <w:lang w:eastAsia="en-US"/>
                              </w:rPr>
                              <w:t>Planning Day</w:t>
                            </w:r>
                            <w:r w:rsidR="00E04CA1">
                              <w:rPr>
                                <w:rFonts w:ascii="Comic Sans MS" w:eastAsia="Times New Roman" w:hAnsi="Comic Sans MS" w:cs="Times New Roman"/>
                                <w:noProof/>
                                <w:color w:val="000000"/>
                                <w:kern w:val="28"/>
                                <w:sz w:val="20"/>
                                <w:szCs w:val="20"/>
                                <w:lang w:eastAsia="en-US"/>
                              </w:rPr>
                              <w:t xml:space="preserve"> (</w:t>
                            </w:r>
                            <w:r w:rsidR="00410FBF">
                              <w:rPr>
                                <w:rFonts w:ascii="Comic Sans MS" w:eastAsia="Times New Roman" w:hAnsi="Comic Sans MS" w:cs="Times New Roman"/>
                                <w:noProof/>
                                <w:color w:val="000000"/>
                                <w:kern w:val="28"/>
                                <w:sz w:val="20"/>
                                <w:szCs w:val="20"/>
                                <w:lang w:eastAsia="en-US"/>
                              </w:rPr>
                              <w:t>may</w:t>
                            </w:r>
                            <w:r w:rsidR="00E04CA1">
                              <w:rPr>
                                <w:rFonts w:ascii="Comic Sans MS" w:eastAsia="Times New Roman" w:hAnsi="Comic Sans MS" w:cs="Times New Roman"/>
                                <w:noProof/>
                                <w:color w:val="000000"/>
                                <w:kern w:val="28"/>
                                <w:sz w:val="20"/>
                                <w:szCs w:val="20"/>
                                <w:lang w:eastAsia="en-US"/>
                              </w:rPr>
                              <w:t xml:space="preserve"> be </w:t>
                            </w:r>
                            <w:r w:rsidR="009A27A8">
                              <w:rPr>
                                <w:rFonts w:ascii="Comic Sans MS" w:eastAsia="Times New Roman" w:hAnsi="Comic Sans MS" w:cs="Times New Roman"/>
                                <w:noProof/>
                                <w:color w:val="000000"/>
                                <w:kern w:val="28"/>
                                <w:sz w:val="20"/>
                                <w:szCs w:val="20"/>
                                <w:lang w:eastAsia="en-US"/>
                              </w:rPr>
                              <w:t>ice day MU)</w:t>
                            </w:r>
                          </w:p>
                          <w:p w14:paraId="61F1FB42" w14:textId="58800021" w:rsidR="00EE47D7" w:rsidRDefault="00911410"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6</w:t>
                            </w:r>
                            <w:r>
                              <w:rPr>
                                <w:rFonts w:ascii="Comic Sans MS" w:eastAsia="Times New Roman" w:hAnsi="Comic Sans MS" w:cs="Times New Roman"/>
                                <w:noProof/>
                                <w:color w:val="000000"/>
                                <w:kern w:val="28"/>
                                <w:sz w:val="20"/>
                                <w:szCs w:val="20"/>
                                <w:lang w:eastAsia="en-US"/>
                              </w:rPr>
                              <w:t>-FSA 3</w:t>
                            </w:r>
                            <w:r w:rsidRPr="00911410">
                              <w:rPr>
                                <w:rFonts w:ascii="Comic Sans MS" w:eastAsia="Times New Roman" w:hAnsi="Comic Sans MS" w:cs="Times New Roman"/>
                                <w:noProof/>
                                <w:color w:val="000000"/>
                                <w:kern w:val="28"/>
                                <w:sz w:val="20"/>
                                <w:szCs w:val="20"/>
                                <w:vertAlign w:val="superscript"/>
                                <w:lang w:eastAsia="en-US"/>
                              </w:rPr>
                              <w:t>rd</w:t>
                            </w:r>
                            <w:r>
                              <w:rPr>
                                <w:rFonts w:ascii="Comic Sans MS" w:eastAsia="Times New Roman" w:hAnsi="Comic Sans MS" w:cs="Times New Roman"/>
                                <w:noProof/>
                                <w:color w:val="000000"/>
                                <w:kern w:val="28"/>
                                <w:sz w:val="20"/>
                                <w:szCs w:val="20"/>
                                <w:lang w:eastAsia="en-US"/>
                              </w:rPr>
                              <w:t xml:space="preserve"> Grade Rdg</w:t>
                            </w:r>
                          </w:p>
                          <w:p w14:paraId="4191E394" w14:textId="1127F6D4" w:rsidR="00706015" w:rsidRDefault="00706015"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7</w:t>
                            </w:r>
                            <w:r>
                              <w:rPr>
                                <w:rFonts w:ascii="Comic Sans MS" w:eastAsia="Times New Roman" w:hAnsi="Comic Sans MS" w:cs="Times New Roman"/>
                                <w:noProof/>
                                <w:color w:val="000000"/>
                                <w:kern w:val="28"/>
                                <w:sz w:val="20"/>
                                <w:szCs w:val="20"/>
                                <w:lang w:eastAsia="en-US"/>
                              </w:rPr>
                              <w:t>-</w:t>
                            </w:r>
                            <w:r w:rsidR="005226FA">
                              <w:rPr>
                                <w:rFonts w:ascii="Comic Sans MS" w:eastAsia="Times New Roman" w:hAnsi="Comic Sans MS" w:cs="Times New Roman"/>
                                <w:noProof/>
                                <w:color w:val="000000"/>
                                <w:kern w:val="28"/>
                                <w:sz w:val="20"/>
                                <w:szCs w:val="20"/>
                                <w:lang w:eastAsia="en-US"/>
                              </w:rPr>
                              <w:t>FSA 3</w:t>
                            </w:r>
                            <w:r w:rsidR="005226FA" w:rsidRPr="005226FA">
                              <w:rPr>
                                <w:rFonts w:ascii="Comic Sans MS" w:eastAsia="Times New Roman" w:hAnsi="Comic Sans MS" w:cs="Times New Roman"/>
                                <w:noProof/>
                                <w:color w:val="000000"/>
                                <w:kern w:val="28"/>
                                <w:sz w:val="20"/>
                                <w:szCs w:val="20"/>
                                <w:vertAlign w:val="superscript"/>
                                <w:lang w:eastAsia="en-US"/>
                              </w:rPr>
                              <w:t>rd</w:t>
                            </w:r>
                            <w:r w:rsidR="005226FA">
                              <w:rPr>
                                <w:rFonts w:ascii="Comic Sans MS" w:eastAsia="Times New Roman" w:hAnsi="Comic Sans MS" w:cs="Times New Roman"/>
                                <w:noProof/>
                                <w:color w:val="000000"/>
                                <w:kern w:val="28"/>
                                <w:sz w:val="20"/>
                                <w:szCs w:val="20"/>
                                <w:lang w:eastAsia="en-US"/>
                              </w:rPr>
                              <w:t xml:space="preserve"> Grade Rdg</w:t>
                            </w:r>
                          </w:p>
                          <w:p w14:paraId="4534DC30" w14:textId="75EFEC61" w:rsidR="009B06C3" w:rsidRDefault="007D4A41"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7-</w:t>
                            </w:r>
                            <w:r>
                              <w:rPr>
                                <w:rFonts w:ascii="Comic Sans MS" w:eastAsia="Times New Roman" w:hAnsi="Comic Sans MS" w:cs="Times New Roman"/>
                                <w:noProof/>
                                <w:color w:val="000000"/>
                                <w:kern w:val="28"/>
                                <w:sz w:val="20"/>
                                <w:szCs w:val="20"/>
                                <w:lang w:eastAsia="en-US"/>
                              </w:rPr>
                              <w:t>Spring Pics/6</w:t>
                            </w:r>
                            <w:r w:rsidRPr="007D4A41">
                              <w:rPr>
                                <w:rFonts w:ascii="Comic Sans MS" w:eastAsia="Times New Roman" w:hAnsi="Comic Sans MS" w:cs="Times New Roman"/>
                                <w:noProof/>
                                <w:color w:val="000000"/>
                                <w:kern w:val="28"/>
                                <w:sz w:val="20"/>
                                <w:szCs w:val="20"/>
                                <w:vertAlign w:val="superscript"/>
                                <w:lang w:eastAsia="en-US"/>
                              </w:rPr>
                              <w:t>th</w:t>
                            </w:r>
                            <w:r>
                              <w:rPr>
                                <w:rFonts w:ascii="Comic Sans MS" w:eastAsia="Times New Roman" w:hAnsi="Comic Sans MS" w:cs="Times New Roman"/>
                                <w:noProof/>
                                <w:color w:val="000000"/>
                                <w:kern w:val="28"/>
                                <w:sz w:val="20"/>
                                <w:szCs w:val="20"/>
                                <w:lang w:eastAsia="en-US"/>
                              </w:rPr>
                              <w:t xml:space="preserve"> Grade Pics</w:t>
                            </w:r>
                          </w:p>
                          <w:p w14:paraId="104C3004" w14:textId="487601F3" w:rsidR="003E0F7E" w:rsidRDefault="00E76824"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8</w:t>
                            </w:r>
                            <w:r>
                              <w:rPr>
                                <w:rFonts w:ascii="Comic Sans MS" w:eastAsia="Times New Roman" w:hAnsi="Comic Sans MS" w:cs="Times New Roman"/>
                                <w:noProof/>
                                <w:color w:val="000000"/>
                                <w:kern w:val="28"/>
                                <w:sz w:val="20"/>
                                <w:szCs w:val="20"/>
                                <w:lang w:eastAsia="en-US"/>
                              </w:rPr>
                              <w:t>-FSA 4</w:t>
                            </w:r>
                            <w:r w:rsidRPr="00E76824">
                              <w:rPr>
                                <w:rFonts w:ascii="Comic Sans MS" w:eastAsia="Times New Roman" w:hAnsi="Comic Sans MS" w:cs="Times New Roman"/>
                                <w:noProof/>
                                <w:color w:val="000000"/>
                                <w:kern w:val="28"/>
                                <w:sz w:val="20"/>
                                <w:szCs w:val="20"/>
                                <w:vertAlign w:val="superscript"/>
                                <w:lang w:eastAsia="en-US"/>
                              </w:rPr>
                              <w:t>th</w:t>
                            </w:r>
                            <w:r>
                              <w:rPr>
                                <w:rFonts w:ascii="Comic Sans MS" w:eastAsia="Times New Roman" w:hAnsi="Comic Sans MS" w:cs="Times New Roman"/>
                                <w:noProof/>
                                <w:color w:val="000000"/>
                                <w:kern w:val="28"/>
                                <w:sz w:val="20"/>
                                <w:szCs w:val="20"/>
                                <w:lang w:eastAsia="en-US"/>
                              </w:rPr>
                              <w:t xml:space="preserve"> &amp; 6</w:t>
                            </w:r>
                            <w:r w:rsidRPr="00E76824">
                              <w:rPr>
                                <w:rFonts w:ascii="Comic Sans MS" w:eastAsia="Times New Roman" w:hAnsi="Comic Sans MS" w:cs="Times New Roman"/>
                                <w:noProof/>
                                <w:color w:val="000000"/>
                                <w:kern w:val="28"/>
                                <w:sz w:val="20"/>
                                <w:szCs w:val="20"/>
                                <w:vertAlign w:val="superscript"/>
                                <w:lang w:eastAsia="en-US"/>
                              </w:rPr>
                              <w:t>th</w:t>
                            </w:r>
                            <w:r>
                              <w:rPr>
                                <w:rFonts w:ascii="Comic Sans MS" w:eastAsia="Times New Roman" w:hAnsi="Comic Sans MS" w:cs="Times New Roman"/>
                                <w:noProof/>
                                <w:color w:val="000000"/>
                                <w:kern w:val="28"/>
                                <w:sz w:val="20"/>
                                <w:szCs w:val="20"/>
                                <w:lang w:eastAsia="en-US"/>
                              </w:rPr>
                              <w:t xml:space="preserve"> Writing</w:t>
                            </w:r>
                          </w:p>
                          <w:p w14:paraId="7235AAB4" w14:textId="3A3DA76D" w:rsidR="00381FB3" w:rsidRPr="00381FB3" w:rsidRDefault="00381FB3"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9-</w:t>
                            </w:r>
                            <w:r>
                              <w:rPr>
                                <w:rFonts w:ascii="Comic Sans MS" w:eastAsia="Times New Roman" w:hAnsi="Comic Sans MS" w:cs="Times New Roman"/>
                                <w:noProof/>
                                <w:color w:val="000000"/>
                                <w:kern w:val="28"/>
                                <w:sz w:val="20"/>
                                <w:szCs w:val="20"/>
                                <w:lang w:eastAsia="en-US"/>
                              </w:rPr>
                              <w:t>FSA 5</w:t>
                            </w:r>
                            <w:r w:rsidRPr="00381FB3">
                              <w:rPr>
                                <w:rFonts w:ascii="Comic Sans MS" w:eastAsia="Times New Roman" w:hAnsi="Comic Sans MS" w:cs="Times New Roman"/>
                                <w:noProof/>
                                <w:color w:val="000000"/>
                                <w:kern w:val="28"/>
                                <w:sz w:val="20"/>
                                <w:szCs w:val="20"/>
                                <w:vertAlign w:val="superscript"/>
                                <w:lang w:eastAsia="en-US"/>
                              </w:rPr>
                              <w:t>th</w:t>
                            </w:r>
                            <w:r>
                              <w:rPr>
                                <w:rFonts w:ascii="Comic Sans MS" w:eastAsia="Times New Roman" w:hAnsi="Comic Sans MS" w:cs="Times New Roman"/>
                                <w:noProof/>
                                <w:color w:val="000000"/>
                                <w:kern w:val="28"/>
                                <w:sz w:val="20"/>
                                <w:szCs w:val="20"/>
                                <w:lang w:eastAsia="en-US"/>
                              </w:rPr>
                              <w:t xml:space="preserve"> Grade Writing</w:t>
                            </w:r>
                          </w:p>
                          <w:p w14:paraId="6C32DC3E" w14:textId="22E7AF78" w:rsidR="006B6E81" w:rsidRDefault="00E1691C"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15-</w:t>
                            </w:r>
                            <w:r w:rsidR="0044613C">
                              <w:rPr>
                                <w:rFonts w:ascii="Comic Sans MS" w:eastAsia="Times New Roman" w:hAnsi="Comic Sans MS" w:cs="Times New Roman"/>
                                <w:noProof/>
                                <w:color w:val="000000"/>
                                <w:kern w:val="28"/>
                                <w:sz w:val="20"/>
                                <w:szCs w:val="20"/>
                                <w:lang w:eastAsia="en-US"/>
                              </w:rPr>
                              <w:t>Report Cards</w:t>
                            </w:r>
                            <w:r w:rsidR="006738F7">
                              <w:rPr>
                                <w:rFonts w:ascii="Comic Sans MS" w:eastAsia="Times New Roman" w:hAnsi="Comic Sans MS" w:cs="Times New Roman"/>
                                <w:noProof/>
                                <w:color w:val="000000"/>
                                <w:kern w:val="28"/>
                                <w:sz w:val="20"/>
                                <w:szCs w:val="20"/>
                                <w:lang w:eastAsia="en-US"/>
                              </w:rPr>
                              <w:t>/Kona Ice Day</w:t>
                            </w:r>
                          </w:p>
                          <w:p w14:paraId="2D43654A" w14:textId="759F1357" w:rsidR="00EC38D7" w:rsidRPr="00922F81" w:rsidRDefault="00EC38D7"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27-</w:t>
                            </w:r>
                            <w:r w:rsidR="00922F81">
                              <w:rPr>
                                <w:rFonts w:ascii="Comic Sans MS" w:eastAsia="Times New Roman" w:hAnsi="Comic Sans MS" w:cs="Times New Roman"/>
                                <w:noProof/>
                                <w:color w:val="000000"/>
                                <w:kern w:val="28"/>
                                <w:sz w:val="20"/>
                                <w:szCs w:val="20"/>
                                <w:lang w:eastAsia="en-US"/>
                              </w:rPr>
                              <w:t>Kindergarten Registration 8-6</w:t>
                            </w:r>
                          </w:p>
                          <w:p w14:paraId="3B49F6EB" w14:textId="77777777" w:rsidR="00410FBF" w:rsidRPr="009E344E" w:rsidRDefault="00410FBF" w:rsidP="003B1EAA">
                            <w:pPr>
                              <w:widowControl w:val="0"/>
                              <w:spacing w:after="40" w:line="240" w:lineRule="auto"/>
                              <w:rPr>
                                <w:rFonts w:ascii="Algerian" w:eastAsia="Times New Roman" w:hAnsi="Algerian" w:cs="Times New Roman"/>
                                <w:noProof/>
                                <w:color w:val="000000"/>
                                <w:kern w:val="28"/>
                                <w:sz w:val="20"/>
                                <w:szCs w:val="20"/>
                                <w:lang w:eastAsia="en-US"/>
                              </w:rPr>
                            </w:pPr>
                          </w:p>
                          <w:p w14:paraId="02D64117" w14:textId="430926FB"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51293789" w14:textId="0431E039"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0873A42E" w14:textId="576E3866"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A768A08" w14:textId="709A1ABD"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6300A996" w14:textId="2B76D31C"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088D9711" w14:textId="3AE91C00"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1BE40804" w14:textId="16143708"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208FDC84" w14:textId="4A0B66AE"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26EF9ED" w14:textId="6676D555"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77E30EB8" w14:textId="5CB897D0"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0A4E0DA" w14:textId="4052E050"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46744417" w14:textId="7564F6D3"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D5E0001" w14:textId="77777777"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4170A1C8" w14:textId="58B0781B"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DED7E0C" w14:textId="6E430319"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1BDAD649" w14:textId="514DDCEA"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320EF80" w14:textId="1190C9F5"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7AA08847" w14:textId="7B99088C"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8E9CD55" w14:textId="7C77140F"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7F499003" w14:textId="77777777" w:rsidR="00A82C24" w:rsidRPr="00E3463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02A014C6" w14:textId="77777777" w:rsidR="00A82C24" w:rsidRDefault="00A82C24" w:rsidP="00523C89">
                            <w:pPr>
                              <w:widowControl w:val="0"/>
                              <w:spacing w:after="40" w:line="240" w:lineRule="auto"/>
                              <w:rPr>
                                <w:rFonts w:ascii="Comic Sans MS" w:eastAsia="Times New Roman" w:hAnsi="Comic Sans MS" w:cs="Times New Roman"/>
                                <w:noProof/>
                                <w:color w:val="000000"/>
                                <w:kern w:val="28"/>
                                <w:sz w:val="20"/>
                                <w:szCs w:val="20"/>
                                <w:lang w:eastAsia="en-US"/>
                              </w:rPr>
                            </w:pPr>
                          </w:p>
                          <w:p w14:paraId="55418DE8" w14:textId="77777777" w:rsidR="00A82C24" w:rsidRDefault="00A82C24" w:rsidP="00523C89">
                            <w:pPr>
                              <w:widowControl w:val="0"/>
                              <w:spacing w:after="40" w:line="240" w:lineRule="auto"/>
                              <w:rPr>
                                <w:rFonts w:ascii="Comic Sans MS" w:eastAsia="Times New Roman" w:hAnsi="Comic Sans MS" w:cs="Times New Roman"/>
                                <w:noProof/>
                                <w:color w:val="000000"/>
                                <w:kern w:val="28"/>
                                <w:sz w:val="20"/>
                                <w:szCs w:val="20"/>
                                <w:lang w:eastAsia="en-US"/>
                              </w:rPr>
                            </w:pPr>
                          </w:p>
                          <w:p w14:paraId="63D79206" w14:textId="77777777" w:rsidR="00A82C24" w:rsidRDefault="00A82C24" w:rsidP="00523C89">
                            <w:pPr>
                              <w:widowControl w:val="0"/>
                              <w:spacing w:after="40" w:line="240" w:lineRule="auto"/>
                              <w:rPr>
                                <w:rFonts w:ascii="Comic Sans MS" w:eastAsia="Times New Roman" w:hAnsi="Comic Sans MS" w:cs="Times New Roman"/>
                                <w:noProof/>
                                <w:color w:val="000000"/>
                                <w:kern w:val="28"/>
                                <w:sz w:val="20"/>
                                <w:szCs w:val="20"/>
                                <w:lang w:eastAsia="en-US"/>
                              </w:rPr>
                            </w:pPr>
                          </w:p>
                          <w:p w14:paraId="5ECB3F19" w14:textId="77777777" w:rsidR="00A82C24" w:rsidRPr="00B55D2D" w:rsidRDefault="00A82C24" w:rsidP="00523C89">
                            <w:pPr>
                              <w:widowControl w:val="0"/>
                              <w:spacing w:after="40" w:line="240" w:lineRule="auto"/>
                              <w:rPr>
                                <w:rFonts w:ascii="Comic Sans MS" w:eastAsia="Times New Roman" w:hAnsi="Comic Sans MS" w:cs="Times New Roman"/>
                                <w:noProof/>
                                <w:color w:val="000000"/>
                                <w:kern w:val="28"/>
                                <w:sz w:val="20"/>
                                <w:szCs w:val="20"/>
                                <w:lang w:eastAsia="en-US"/>
                              </w:rPr>
                            </w:pPr>
                          </w:p>
                          <w:p w14:paraId="6C4F0EF6" w14:textId="77777777" w:rsidR="00A82C24" w:rsidRPr="001414C8" w:rsidRDefault="00A82C24" w:rsidP="000E25A6">
                            <w:pPr>
                              <w:widowControl w:val="0"/>
                              <w:spacing w:after="40" w:line="240" w:lineRule="auto"/>
                              <w:rPr>
                                <w:rFonts w:ascii="Comic Sans MS" w:eastAsia="Times New Roman" w:hAnsi="Comic Sans MS" w:cs="Times New Roman"/>
                                <w:noProof/>
                                <w:color w:val="000000"/>
                                <w:kern w:val="28"/>
                                <w:sz w:val="20"/>
                                <w:szCs w:val="20"/>
                                <w:lang w:eastAsia="en-US"/>
                              </w:rPr>
                            </w:pPr>
                          </w:p>
                          <w:p w14:paraId="2ED392B4" w14:textId="5A461213" w:rsidR="00A82C24" w:rsidRPr="001F0637" w:rsidRDefault="00A82C24" w:rsidP="00AF34DD">
                            <w:pPr>
                              <w:widowControl w:val="0"/>
                              <w:spacing w:after="40" w:line="240" w:lineRule="auto"/>
                              <w:rPr>
                                <w:rFonts w:ascii="Comic Sans MS" w:eastAsia="Times New Roman" w:hAnsi="Comic Sans MS" w:cs="Times New Roman"/>
                                <w:color w:val="000000"/>
                                <w:kern w:val="28"/>
                                <w:sz w:val="20"/>
                                <w:szCs w:val="20"/>
                                <w:lang w:eastAsia="en-US"/>
                                <w14:cntxtAlts/>
                              </w:rPr>
                            </w:pPr>
                            <w:r>
                              <w:rPr>
                                <w:rFonts w:ascii="Comic Sans MS" w:eastAsia="Times New Roman" w:hAnsi="Comic Sans MS" w:cs="Times New Roman"/>
                                <w:noProof/>
                                <w:color w:val="000000"/>
                                <w:kern w:val="28"/>
                                <w:sz w:val="20"/>
                                <w:szCs w:val="20"/>
                                <w:lang w:eastAsia="en-US"/>
                              </w:rPr>
                              <w:drawing>
                                <wp:inline distT="0" distB="0" distL="0" distR="0" wp14:anchorId="51B3491A" wp14:editId="28BD2790">
                                  <wp:extent cx="9525" cy="9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nksgiving.jpg"/>
                                          <pic:cNvPicPr/>
                                        </pic:nvPicPr>
                                        <pic:blipFill>
                                          <a:blip r:embed="rId14">
                                            <a:extLst>
                                              <a:ext uri="{837473B0-CC2E-450A-ABE3-18F120FF3D39}">
                                                <a1611:picAttrSrcUrl xmlns:a1611="http://schemas.microsoft.com/office/drawing/2016/11/main" r:id="rId15"/>
                                              </a:ext>
                                            </a:extLst>
                                          </a:blip>
                                          <a:stretch>
                                            <a:fillRect/>
                                          </a:stretch>
                                        </pic:blipFill>
                                        <pic:spPr>
                                          <a:xfrm>
                                            <a:off x="0" y="0"/>
                                            <a:ext cx="9525" cy="9525"/>
                                          </a:xfrm>
                                          <a:prstGeom prst="rect">
                                            <a:avLst/>
                                          </a:prstGeom>
                                        </pic:spPr>
                                      </pic:pic>
                                    </a:graphicData>
                                  </a:graphic>
                                </wp:inline>
                              </w:drawing>
                            </w:r>
                            <w:r>
                              <w:rPr>
                                <w:rFonts w:ascii="Comic Sans MS" w:eastAsia="Times New Roman" w:hAnsi="Comic Sans MS" w:cs="Times New Roman"/>
                                <w:noProof/>
                                <w:color w:val="000000"/>
                                <w:kern w:val="28"/>
                                <w:sz w:val="20"/>
                                <w:szCs w:val="20"/>
                                <w:lang w:eastAsia="en-US"/>
                              </w:rPr>
                              <w:t xml:space="preserve">  </w:t>
                            </w:r>
                          </w:p>
                          <w:p w14:paraId="518280FF" w14:textId="4D303BEB" w:rsidR="00A82C24" w:rsidRDefault="00A82C24" w:rsidP="00726DFE">
                            <w:pPr>
                              <w:widowControl w:val="0"/>
                              <w:spacing w:after="120" w:line="180" w:lineRule="auto"/>
                              <w:rPr>
                                <w:rFonts w:ascii="Comic Sans MS" w:eastAsia="Times New Roman" w:hAnsi="Comic Sans MS" w:cs="Times New Roman"/>
                                <w:color w:val="000000"/>
                                <w:kern w:val="28"/>
                                <w:sz w:val="20"/>
                                <w:szCs w:val="20"/>
                                <w:lang w:eastAsia="en-US"/>
                                <w14:cntxtAlts/>
                              </w:rPr>
                            </w:pPr>
                          </w:p>
                          <w:p w14:paraId="2A6FEADE" w14:textId="3999E0C6" w:rsidR="00A82C24" w:rsidRDefault="00A82C24" w:rsidP="00726DFE">
                            <w:pPr>
                              <w:widowControl w:val="0"/>
                              <w:spacing w:after="120" w:line="180" w:lineRule="auto"/>
                              <w:rPr>
                                <w:rFonts w:ascii="Comic Sans MS" w:eastAsia="Times New Roman" w:hAnsi="Comic Sans MS" w:cs="Times New Roman"/>
                                <w:color w:val="000000"/>
                                <w:kern w:val="28"/>
                                <w:sz w:val="20"/>
                                <w:szCs w:val="20"/>
                                <w:lang w:eastAsia="en-US"/>
                                <w14:cntxtAlts/>
                              </w:rPr>
                            </w:pPr>
                          </w:p>
                          <w:p w14:paraId="3F1E2DB1" w14:textId="66E5F1D5" w:rsidR="00A82C24" w:rsidRDefault="00A82C24" w:rsidP="003328A2">
                            <w:pPr>
                              <w:widowControl w:val="0"/>
                              <w:spacing w:after="120" w:line="180" w:lineRule="auto"/>
                              <w:jc w:val="center"/>
                              <w:rPr>
                                <w:rFonts w:ascii="Comic Sans MS" w:eastAsia="Times New Roman" w:hAnsi="Comic Sans MS" w:cs="Times New Roman"/>
                                <w:color w:val="000000"/>
                                <w:kern w:val="28"/>
                                <w:sz w:val="20"/>
                                <w:szCs w:val="20"/>
                                <w:lang w:eastAsia="en-US"/>
                                <w14:cntxtAlts/>
                              </w:rPr>
                            </w:pPr>
                          </w:p>
                          <w:p w14:paraId="6E162CFA" w14:textId="3B97509F" w:rsidR="00A82C24" w:rsidRPr="00726DFE" w:rsidRDefault="00A82C24" w:rsidP="00CF7F9B">
                            <w:pPr>
                              <w:widowControl w:val="0"/>
                              <w:spacing w:after="120" w:line="180" w:lineRule="auto"/>
                              <w:jc w:val="center"/>
                              <w:rPr>
                                <w:rFonts w:ascii="Comic Sans MS" w:eastAsia="Times New Roman" w:hAnsi="Comic Sans MS" w:cs="Times New Roman"/>
                                <w:color w:val="000000"/>
                                <w:kern w:val="28"/>
                                <w:sz w:val="20"/>
                                <w:szCs w:val="20"/>
                                <w:lang w:eastAsia="en-US"/>
                                <w14:cntxtAlts/>
                              </w:rPr>
                            </w:pPr>
                          </w:p>
                          <w:p w14:paraId="5FFC798C" w14:textId="77777777" w:rsidR="00A82C24" w:rsidRPr="00726DFE" w:rsidRDefault="00A82C24" w:rsidP="00726DFE">
                            <w:pPr>
                              <w:widowControl w:val="0"/>
                              <w:spacing w:after="120" w:line="180" w:lineRule="auto"/>
                              <w:rPr>
                                <w:rFonts w:ascii="Comic Sans MS" w:eastAsia="Times New Roman" w:hAnsi="Comic Sans MS" w:cs="Times New Roman"/>
                                <w:color w:val="000000"/>
                                <w:kern w:val="28"/>
                                <w:sz w:val="20"/>
                                <w:szCs w:val="20"/>
                                <w:lang w:eastAsia="en-US"/>
                                <w14:cntxtAlts/>
                              </w:rPr>
                            </w:pPr>
                          </w:p>
                          <w:p w14:paraId="25F35418" w14:textId="77777777" w:rsidR="00A82C24" w:rsidRDefault="00A82C24" w:rsidP="00BC5472">
                            <w:pPr>
                              <w:widowControl w:val="0"/>
                              <w:spacing w:after="120" w:line="180" w:lineRule="auto"/>
                              <w:rPr>
                                <w:rFonts w:ascii="Comic Sans MS" w:eastAsia="Times New Roman" w:hAnsi="Comic Sans MS" w:cs="Times New Roman"/>
                                <w:color w:val="000000"/>
                                <w:kern w:val="28"/>
                                <w:sz w:val="20"/>
                                <w:szCs w:val="20"/>
                                <w:lang w:eastAsia="en-US"/>
                                <w14:cntxtAlts/>
                              </w:rPr>
                            </w:pPr>
                          </w:p>
                          <w:p w14:paraId="4388ED67" w14:textId="77777777" w:rsidR="00A82C24" w:rsidRPr="00003CEB" w:rsidRDefault="00A82C24" w:rsidP="00BC5472">
                            <w:pPr>
                              <w:widowControl w:val="0"/>
                              <w:spacing w:after="120" w:line="180" w:lineRule="auto"/>
                              <w:rPr>
                                <w:rFonts w:ascii="Comic Sans MS" w:eastAsia="Times New Roman" w:hAnsi="Comic Sans MS" w:cs="Times New Roman"/>
                                <w:color w:val="000000"/>
                                <w:kern w:val="28"/>
                                <w:sz w:val="20"/>
                                <w:szCs w:val="20"/>
                                <w:lang w:eastAsia="en-US"/>
                                <w14:cntxtAlts/>
                              </w:rPr>
                            </w:pPr>
                          </w:p>
                          <w:p w14:paraId="5A790155" w14:textId="77777777" w:rsidR="00A82C24" w:rsidRPr="00BC5472" w:rsidRDefault="00A82C24" w:rsidP="00BC5472">
                            <w:pPr>
                              <w:widowControl w:val="0"/>
                              <w:spacing w:after="120" w:line="180" w:lineRule="auto"/>
                              <w:rPr>
                                <w:rFonts w:ascii="Comic Sans MS" w:eastAsia="Times New Roman" w:hAnsi="Comic Sans MS" w:cs="Times New Roman"/>
                                <w:color w:val="000000"/>
                                <w:kern w:val="28"/>
                                <w:sz w:val="19"/>
                                <w:szCs w:val="19"/>
                                <w:lang w:eastAsia="en-US"/>
                                <w14:cntxtAlts/>
                              </w:rPr>
                            </w:pPr>
                          </w:p>
                          <w:p w14:paraId="22883C17" w14:textId="77777777" w:rsidR="00A82C24" w:rsidRDefault="00A82C24" w:rsidP="009E0857">
                            <w:pPr>
                              <w:widowControl w:val="0"/>
                              <w:spacing w:after="120" w:line="180" w:lineRule="auto"/>
                              <w:jc w:val="center"/>
                              <w:rPr>
                                <w:rFonts w:ascii="Comic Sans MS" w:eastAsia="Times New Roman" w:hAnsi="Comic Sans MS" w:cs="Times New Roman"/>
                                <w:color w:val="000000"/>
                                <w:kern w:val="28"/>
                                <w:sz w:val="32"/>
                                <w:szCs w:val="32"/>
                                <w:lang w:eastAsia="en-US"/>
                                <w14:cntxtAlts/>
                              </w:rPr>
                            </w:pPr>
                          </w:p>
                          <w:p w14:paraId="0327B6C7" w14:textId="0422DF0D" w:rsidR="00A82C24" w:rsidRPr="00143EE6" w:rsidRDefault="00A82C24" w:rsidP="009E0857">
                            <w:pPr>
                              <w:widowControl w:val="0"/>
                              <w:spacing w:after="120" w:line="180" w:lineRule="auto"/>
                              <w:jc w:val="center"/>
                              <w:rPr>
                                <w:rFonts w:ascii="Comic Sans MS" w:eastAsia="Times New Roman" w:hAnsi="Comic Sans MS" w:cs="Times New Roman"/>
                                <w:color w:val="000000"/>
                                <w:kern w:val="28"/>
                                <w:sz w:val="28"/>
                                <w:szCs w:val="28"/>
                                <w:lang w:eastAsia="en-US"/>
                                <w14:cntxtAlts/>
                              </w:rPr>
                            </w:pPr>
                          </w:p>
                          <w:p w14:paraId="6A5E4B01" w14:textId="1343F999" w:rsidR="00A82C24" w:rsidRPr="00CA4161" w:rsidRDefault="00A82C24" w:rsidP="002B793C">
                            <w:pPr>
                              <w:widowControl w:val="0"/>
                              <w:spacing w:after="120" w:line="180" w:lineRule="auto"/>
                              <w:rPr>
                                <w:rFonts w:ascii="Comic Sans MS" w:eastAsia="Times New Roman" w:hAnsi="Comic Sans MS" w:cs="Times New Roman"/>
                                <w:color w:val="000000"/>
                                <w:kern w:val="28"/>
                                <w:sz w:val="18"/>
                                <w:szCs w:val="18"/>
                                <w:lang w:eastAsia="en-US"/>
                                <w14:cntxtAlts/>
                              </w:rPr>
                            </w:pPr>
                          </w:p>
                          <w:p w14:paraId="7C86399E" w14:textId="77777777" w:rsidR="00A82C24" w:rsidRPr="001739D8" w:rsidRDefault="00A82C24" w:rsidP="002B793C">
                            <w:pPr>
                              <w:widowControl w:val="0"/>
                              <w:spacing w:after="120" w:line="180" w:lineRule="auto"/>
                              <w:rPr>
                                <w:rFonts w:ascii="Comic Sans MS" w:eastAsia="Times New Roman" w:hAnsi="Comic Sans MS" w:cs="Times New Roman"/>
                                <w:color w:val="000000"/>
                                <w:kern w:val="28"/>
                                <w:sz w:val="18"/>
                                <w:szCs w:val="18"/>
                                <w:lang w:eastAsia="en-US"/>
                                <w14:cntxtAlts/>
                              </w:rPr>
                            </w:pPr>
                          </w:p>
                          <w:p w14:paraId="083CCA6B" w14:textId="7436DD51" w:rsidR="00A82C24" w:rsidRPr="00390F43"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0C7E25C4" w14:textId="21B1300C" w:rsidR="00A82C24" w:rsidRPr="00390F43"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3EE26145" w14:textId="53BAFB6E"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0DBA5AF4" w14:textId="57B913C7"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413FEFAC" w14:textId="77777777"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4CDA79B1" w14:textId="77777777"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3BCB88C0" w14:textId="77777777"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0A49F59C" w14:textId="1BF57D7D" w:rsidR="00A82C24" w:rsidRPr="00525FCE"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51F79A04" w14:textId="1B970A98" w:rsidR="00A82C24" w:rsidRPr="00032F4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22DC6478" w14:textId="77777777" w:rsidR="00A82C24" w:rsidRPr="00EF4E24" w:rsidRDefault="00A82C24" w:rsidP="00EF4E24">
                            <w:pPr>
                              <w:widowControl w:val="0"/>
                              <w:spacing w:after="120" w:line="180" w:lineRule="auto"/>
                              <w:jc w:val="center"/>
                              <w:rPr>
                                <w:rFonts w:ascii="Comic Sans MS" w:eastAsia="Times New Roman" w:hAnsi="Comic Sans MS" w:cs="Times New Roman"/>
                                <w:b/>
                                <w:color w:val="000000"/>
                                <w:kern w:val="28"/>
                                <w:sz w:val="18"/>
                                <w:szCs w:val="18"/>
                                <w:lang w:eastAsia="en-US"/>
                                <w14:cntxtAlts/>
                              </w:rPr>
                            </w:pPr>
                          </w:p>
                          <w:p w14:paraId="7C072156" w14:textId="77777777" w:rsidR="00A82C24" w:rsidRPr="00EC1647" w:rsidRDefault="00A82C24" w:rsidP="00EC1647">
                            <w:pPr>
                              <w:widowControl w:val="0"/>
                              <w:spacing w:after="120" w:line="285" w:lineRule="auto"/>
                              <w:rPr>
                                <w:rFonts w:ascii="Calibri" w:eastAsia="Times New Roman" w:hAnsi="Calibri" w:cs="Times New Roman"/>
                                <w:color w:val="000000"/>
                                <w:kern w:val="28"/>
                                <w:sz w:val="20"/>
                                <w:szCs w:val="20"/>
                                <w:lang w:eastAsia="en-US"/>
                                <w14:cntxtAlts/>
                              </w:rPr>
                            </w:pPr>
                            <w:r w:rsidRPr="00EC1647">
                              <w:rPr>
                                <w:rFonts w:ascii="Calibri" w:eastAsia="Times New Roman" w:hAnsi="Calibri" w:cs="Times New Roman"/>
                                <w:color w:val="000000"/>
                                <w:kern w:val="28"/>
                                <w:sz w:val="20"/>
                                <w:szCs w:val="20"/>
                                <w:lang w:eastAsia="en-US"/>
                                <w14:cntxtAlts/>
                              </w:rPr>
                              <w:t> </w:t>
                            </w:r>
                          </w:p>
                          <w:p w14:paraId="3896E6F7" w14:textId="77777777" w:rsidR="00A82C24" w:rsidRPr="0055116C" w:rsidRDefault="00A82C24" w:rsidP="009D1E84">
                            <w:pPr>
                              <w:jc w:val="center"/>
                              <w:rPr>
                                <w:color w:val="000000" w:themeColor="text1"/>
                                <w:sz w:val="20"/>
                                <w:szCs w:val="20"/>
                                <w:lang w:eastAsia="en-US"/>
                              </w:rPr>
                            </w:pPr>
                          </w:p>
                          <w:p w14:paraId="10275BFD" w14:textId="77777777" w:rsidR="00A82C24" w:rsidRPr="009F4D65" w:rsidRDefault="00A82C24" w:rsidP="009F4D65">
                            <w:pPr>
                              <w:widowControl w:val="0"/>
                              <w:spacing w:after="120" w:line="180" w:lineRule="auto"/>
                              <w:ind w:left="720" w:hanging="720"/>
                              <w:jc w:val="center"/>
                              <w:rPr>
                                <w:rFonts w:ascii="Comic Sans MS" w:eastAsia="Times New Roman" w:hAnsi="Comic Sans MS" w:cs="Times New Roman"/>
                                <w:color w:val="000000"/>
                                <w:kern w:val="28"/>
                                <w:sz w:val="18"/>
                                <w:szCs w:val="18"/>
                                <w:lang w:eastAsia="en-US"/>
                                <w14:cntxtAlts/>
                              </w:rPr>
                            </w:pPr>
                          </w:p>
                          <w:p w14:paraId="5100AC9C" w14:textId="77777777" w:rsidR="00A82C24" w:rsidRPr="00673442" w:rsidRDefault="00A82C24" w:rsidP="009F077D">
                            <w:pPr>
                              <w:widowControl w:val="0"/>
                              <w:spacing w:after="120" w:line="180" w:lineRule="auto"/>
                              <w:ind w:left="720" w:hanging="720"/>
                              <w:rPr>
                                <w:rFonts w:ascii="Comic Sans MS" w:eastAsia="Times New Roman" w:hAnsi="Comic Sans MS" w:cs="Times New Roman"/>
                                <w:color w:val="000000"/>
                                <w:kern w:val="28"/>
                                <w:sz w:val="18"/>
                                <w:szCs w:val="18"/>
                                <w:lang w:eastAsia="en-US"/>
                                <w14:cntxtAlts/>
                              </w:rPr>
                            </w:pPr>
                          </w:p>
                          <w:p w14:paraId="21EAC340" w14:textId="77777777" w:rsidR="00A82C24" w:rsidRPr="00BD78F8" w:rsidRDefault="00A82C24" w:rsidP="00BD78F8">
                            <w:pPr>
                              <w:widowControl w:val="0"/>
                              <w:spacing w:after="120" w:line="180" w:lineRule="auto"/>
                              <w:ind w:left="720" w:hanging="720"/>
                              <w:rPr>
                                <w:rFonts w:ascii="Comic Sans MS" w:eastAsia="Times New Roman" w:hAnsi="Comic Sans MS" w:cs="Times New Roman"/>
                                <w:b/>
                                <w:color w:val="000000"/>
                                <w:kern w:val="28"/>
                                <w:sz w:val="18"/>
                                <w:szCs w:val="18"/>
                                <w:lang w:eastAsia="en-US"/>
                                <w14:cntxtAlts/>
                              </w:rPr>
                            </w:pPr>
                          </w:p>
                          <w:p w14:paraId="46513B47"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355BE225"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20FF66A2"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01110961"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05A18E61"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21DFE54D"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256C7394"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4C9ABC95" w14:textId="77777777" w:rsidR="00A82C24" w:rsidRDefault="00A82C24" w:rsidP="00990EDD">
                            <w:pPr>
                              <w:widowControl w:val="0"/>
                              <w:spacing w:after="120" w:line="285" w:lineRule="auto"/>
                              <w:rPr>
                                <w:rFonts w:ascii="Arial" w:eastAsia="Times New Roman" w:hAnsi="Arial" w:cs="Arial"/>
                                <w:color w:val="000000"/>
                                <w:kern w:val="28"/>
                                <w:sz w:val="18"/>
                                <w:szCs w:val="18"/>
                                <w:lang w:eastAsia="en-US"/>
                                <w14:cntxtAlts/>
                              </w:rPr>
                            </w:pPr>
                          </w:p>
                          <w:p w14:paraId="67419115" w14:textId="77777777" w:rsidR="00A82C24" w:rsidRDefault="00A82C24" w:rsidP="00990EDD">
                            <w:pPr>
                              <w:widowControl w:val="0"/>
                              <w:spacing w:after="120" w:line="285" w:lineRule="auto"/>
                              <w:rPr>
                                <w:rFonts w:ascii="Arial" w:eastAsia="Times New Roman" w:hAnsi="Arial" w:cs="Arial"/>
                                <w:color w:val="000000"/>
                                <w:kern w:val="28"/>
                                <w:sz w:val="18"/>
                                <w:szCs w:val="18"/>
                                <w:lang w:eastAsia="en-US"/>
                                <w14:cntxtAlts/>
                              </w:rPr>
                            </w:pPr>
                          </w:p>
                          <w:p w14:paraId="5967B8D4" w14:textId="77777777" w:rsidR="00A82C24" w:rsidRDefault="00A82C24" w:rsidP="00990EDD">
                            <w:pPr>
                              <w:widowControl w:val="0"/>
                              <w:spacing w:after="120" w:line="285" w:lineRule="auto"/>
                              <w:rPr>
                                <w:rFonts w:ascii="Agency FB" w:eastAsia="Times New Roman" w:hAnsi="Agency FB" w:cs="Arial"/>
                                <w:color w:val="000000"/>
                                <w:kern w:val="28"/>
                                <w:sz w:val="20"/>
                                <w:szCs w:val="20"/>
                                <w:lang w:eastAsia="en-US"/>
                                <w14:cntxtAlts/>
                              </w:rPr>
                            </w:pPr>
                          </w:p>
                          <w:p w14:paraId="7B2A93EC" w14:textId="77777777" w:rsidR="00A82C24" w:rsidRDefault="00A82C24" w:rsidP="009D1E84">
                            <w:pPr>
                              <w:widowControl w:val="0"/>
                              <w:spacing w:after="120" w:line="180" w:lineRule="auto"/>
                              <w:rPr>
                                <w:rFonts w:ascii="Comic Sans MS" w:eastAsia="Times New Roman" w:hAnsi="Comic Sans MS" w:cs="Times New Roman"/>
                                <w:color w:val="000000"/>
                                <w:kern w:val="28"/>
                                <w:sz w:val="18"/>
                                <w:szCs w:val="18"/>
                                <w:lang w:eastAsia="en-US"/>
                                <w14:cntxtAlts/>
                              </w:rPr>
                            </w:pPr>
                          </w:p>
                          <w:p w14:paraId="2B79CF0E" w14:textId="77777777" w:rsidR="00A82C24" w:rsidRPr="009D1E84" w:rsidRDefault="00A82C24" w:rsidP="009D1E84">
                            <w:pPr>
                              <w:widowControl w:val="0"/>
                              <w:spacing w:after="120" w:line="180" w:lineRule="auto"/>
                              <w:rPr>
                                <w:rFonts w:ascii="Comic Sans MS" w:eastAsia="Times New Roman" w:hAnsi="Comic Sans MS" w:cs="Times New Roman"/>
                                <w:b/>
                                <w:bCs/>
                                <w:color w:val="000000"/>
                                <w:kern w:val="28"/>
                                <w:sz w:val="18"/>
                                <w:szCs w:val="18"/>
                                <w:lang w:eastAsia="en-US"/>
                                <w14:cntxtAlts/>
                              </w:rPr>
                            </w:pPr>
                            <w:r>
                              <w:rPr>
                                <w:rFonts w:ascii="Comic Sans MS" w:eastAsia="Times New Roman" w:hAnsi="Comic Sans MS" w:cs="Times New Roman"/>
                                <w:b/>
                                <w:bCs/>
                                <w:color w:val="000000"/>
                                <w:kern w:val="28"/>
                                <w:sz w:val="18"/>
                                <w:szCs w:val="18"/>
                                <w:lang w:eastAsia="en-US"/>
                                <w14:cntxtAlts/>
                              </w:rPr>
                              <w:t xml:space="preserve">  </w:t>
                            </w:r>
                            <w:r w:rsidRPr="009D1E84">
                              <w:rPr>
                                <w:rFonts w:ascii="Comic Sans MS" w:eastAsia="Times New Roman" w:hAnsi="Comic Sans MS" w:cs="Times New Roman"/>
                                <w:b/>
                                <w:bCs/>
                                <w:color w:val="000000"/>
                                <w:kern w:val="28"/>
                                <w:sz w:val="18"/>
                                <w:szCs w:val="18"/>
                                <w:lang w:eastAsia="en-US"/>
                                <w14:cntxtAlts/>
                              </w:rPr>
                              <w:t xml:space="preserve"> </w:t>
                            </w:r>
                          </w:p>
                          <w:p w14:paraId="7B090B8C" w14:textId="77777777" w:rsidR="00A82C24" w:rsidRPr="009D1E84" w:rsidRDefault="00A82C24" w:rsidP="009D1E84">
                            <w:pPr>
                              <w:widowControl w:val="0"/>
                              <w:spacing w:after="120" w:line="285" w:lineRule="auto"/>
                              <w:rPr>
                                <w:rFonts w:ascii="Calibri" w:eastAsia="Times New Roman" w:hAnsi="Calibri" w:cs="Times New Roman"/>
                                <w:color w:val="000000"/>
                                <w:kern w:val="28"/>
                                <w:sz w:val="20"/>
                                <w:szCs w:val="20"/>
                                <w:lang w:eastAsia="en-US"/>
                                <w14:cntxtAlts/>
                              </w:rPr>
                            </w:pPr>
                            <w:r w:rsidRPr="009D1E84">
                              <w:rPr>
                                <w:rFonts w:ascii="Calibri" w:eastAsia="Times New Roman" w:hAnsi="Calibri" w:cs="Times New Roman"/>
                                <w:color w:val="000000"/>
                                <w:kern w:val="28"/>
                                <w:sz w:val="20"/>
                                <w:szCs w:val="20"/>
                                <w:lang w:eastAsia="en-US"/>
                                <w14:cntxtAlts/>
                              </w:rPr>
                              <w:t> </w:t>
                            </w:r>
                          </w:p>
                          <w:p w14:paraId="250CF44B" w14:textId="77777777" w:rsidR="00A82C24" w:rsidRPr="009D1E84" w:rsidRDefault="00A82C24" w:rsidP="009D1E84">
                            <w:pPr>
                              <w:widowControl w:val="0"/>
                              <w:spacing w:after="120" w:line="180" w:lineRule="auto"/>
                              <w:rPr>
                                <w:rFonts w:ascii="Comic Sans MS" w:eastAsia="Times New Roman" w:hAnsi="Comic Sans MS" w:cs="Times New Roman"/>
                                <w:b/>
                                <w:color w:val="000000"/>
                                <w:kern w:val="28"/>
                                <w:sz w:val="18"/>
                                <w:szCs w:val="18"/>
                                <w:lang w:eastAsia="en-US"/>
                                <w14:cntxtAlts/>
                              </w:rPr>
                            </w:pPr>
                          </w:p>
                          <w:p w14:paraId="7D04B397" w14:textId="77777777" w:rsidR="00A82C24" w:rsidRPr="009D1E84" w:rsidRDefault="00A82C24" w:rsidP="009D1E84">
                            <w:pPr>
                              <w:widowControl w:val="0"/>
                              <w:spacing w:after="120" w:line="180" w:lineRule="auto"/>
                              <w:jc w:val="center"/>
                              <w:rPr>
                                <w:rFonts w:ascii="Comic Sans MS" w:eastAsia="Times New Roman" w:hAnsi="Comic Sans MS" w:cs="Times New Roman"/>
                                <w:b/>
                                <w:color w:val="000000"/>
                                <w:kern w:val="28"/>
                                <w:sz w:val="18"/>
                                <w:szCs w:val="18"/>
                                <w:lang w:eastAsia="en-US"/>
                                <w14:cntxtAlts/>
                              </w:rPr>
                            </w:pPr>
                          </w:p>
                          <w:p w14:paraId="386A9999" w14:textId="77777777" w:rsidR="00A82C24" w:rsidRPr="009D1E84" w:rsidRDefault="00A82C24" w:rsidP="009D1E84">
                            <w:pPr>
                              <w:widowControl w:val="0"/>
                              <w:spacing w:after="120" w:line="285" w:lineRule="auto"/>
                              <w:rPr>
                                <w:rFonts w:ascii="Calibri" w:eastAsia="Times New Roman" w:hAnsi="Calibri" w:cs="Times New Roman"/>
                                <w:color w:val="000000"/>
                                <w:kern w:val="28"/>
                                <w:sz w:val="20"/>
                                <w:szCs w:val="20"/>
                                <w:lang w:eastAsia="en-US"/>
                                <w14:cntxtAlts/>
                              </w:rPr>
                            </w:pPr>
                            <w:r w:rsidRPr="009D1E84">
                              <w:rPr>
                                <w:rFonts w:ascii="Calibri" w:eastAsia="Times New Roman" w:hAnsi="Calibri" w:cs="Times New Roman"/>
                                <w:color w:val="000000"/>
                                <w:kern w:val="28"/>
                                <w:sz w:val="20"/>
                                <w:szCs w:val="20"/>
                                <w:lang w:eastAsia="en-US"/>
                                <w14:cntxtAlts/>
                              </w:rPr>
                              <w:t> </w:t>
                            </w:r>
                          </w:p>
                          <w:p w14:paraId="6C93523A" w14:textId="77777777" w:rsidR="00A82C24" w:rsidRDefault="00A82C24">
                            <w:pPr>
                              <w:rPr>
                                <w:color w:val="2F5897" w:themeColor="text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41B6D" id="Rectangle 12" o:spid="_x0000_s1027" style="position:absolute;margin-left:347.4pt;margin-top:-46.2pt;width:204.6pt;height:382.2pt;z-index:-251658239;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" filled="f" stroked="f" strokeweight="2.25pt">
                <v:textbox inset="14.4pt,14.4pt,14.4pt,7.2pt">
                  <w:txbxContent>
                    <w:p w14:paraId="22A7C91D" w14:textId="376709CA" w:rsidR="00A82C24" w:rsidRPr="007D183B" w:rsidRDefault="00A82C24" w:rsidP="00DC78A0">
                      <w:pPr>
                        <w:pStyle w:val="Heading1"/>
                        <w:spacing w:before="100" w:beforeAutospacing="1"/>
                        <w:jc w:val="center"/>
                        <w:rPr>
                          <w:rFonts w:asciiTheme="minorHAnsi" w:hAnsiTheme="minorHAnsi"/>
                          <w:color w:val="000000" w:themeColor="text1"/>
                          <w:sz w:val="22"/>
                          <w:szCs w:val="22"/>
                        </w:rPr>
                      </w:pPr>
                      <w:r w:rsidRPr="0055116C">
                        <w:rPr>
                          <w:rFonts w:asciiTheme="minorHAnsi" w:hAnsiTheme="minorHAnsi"/>
                          <w:color w:val="000000" w:themeColor="text1"/>
                          <w:sz w:val="22"/>
                          <w:szCs w:val="22"/>
                        </w:rPr>
                        <w:t>Dates</w:t>
                      </w:r>
                      <w:r>
                        <w:rPr>
                          <w:rFonts w:asciiTheme="minorHAnsi" w:hAnsiTheme="minorHAnsi"/>
                          <w:color w:val="000000" w:themeColor="text1"/>
                          <w:sz w:val="22"/>
                          <w:szCs w:val="22"/>
                        </w:rPr>
                        <w:t>/Times</w:t>
                      </w:r>
                      <w:r w:rsidRPr="0055116C">
                        <w:rPr>
                          <w:rFonts w:asciiTheme="minorHAnsi" w:hAnsiTheme="minorHAnsi"/>
                          <w:color w:val="000000" w:themeColor="text1"/>
                          <w:sz w:val="22"/>
                          <w:szCs w:val="22"/>
                        </w:rPr>
                        <w:t xml:space="preserve"> to Remember</w:t>
                      </w:r>
                    </w:p>
                    <w:p w14:paraId="58C6117C" w14:textId="70AB1C5D" w:rsidR="00A82C24" w:rsidRDefault="00A82C24" w:rsidP="00C94986">
                      <w:pPr>
                        <w:widowControl w:val="0"/>
                        <w:spacing w:after="40" w:line="240" w:lineRule="auto"/>
                        <w:jc w:val="center"/>
                        <w:rPr>
                          <w:rFonts w:ascii="Comic Sans MS" w:eastAsia="Times New Roman" w:hAnsi="Comic Sans MS" w:cs="Times New Roman"/>
                          <w:b/>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March</w:t>
                      </w:r>
                    </w:p>
                    <w:p w14:paraId="3E53B8D8" w14:textId="50EC3FCC"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2-</w:t>
                      </w:r>
                      <w:r>
                        <w:rPr>
                          <w:rFonts w:ascii="Comic Sans MS" w:eastAsia="Times New Roman" w:hAnsi="Comic Sans MS" w:cs="Times New Roman"/>
                          <w:noProof/>
                          <w:color w:val="000000"/>
                          <w:kern w:val="28"/>
                          <w:sz w:val="20"/>
                          <w:szCs w:val="20"/>
                          <w:lang w:eastAsia="en-US"/>
                        </w:rPr>
                        <w:t>Dress-Up Day/Dr. Seuss B-Day</w:t>
                      </w:r>
                    </w:p>
                    <w:p w14:paraId="1258504D" w14:textId="23C18721"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3-</w:t>
                      </w:r>
                      <w:r>
                        <w:rPr>
                          <w:rFonts w:ascii="Comic Sans MS" w:eastAsia="Times New Roman" w:hAnsi="Comic Sans MS" w:cs="Times New Roman"/>
                          <w:noProof/>
                          <w:color w:val="000000"/>
                          <w:kern w:val="28"/>
                          <w:sz w:val="20"/>
                          <w:szCs w:val="20"/>
                          <w:lang w:eastAsia="en-US"/>
                        </w:rPr>
                        <w:t>Dress-Up Day</w:t>
                      </w:r>
                    </w:p>
                    <w:p w14:paraId="5269B6C2" w14:textId="05DD0F1C"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4-</w:t>
                      </w:r>
                      <w:r>
                        <w:rPr>
                          <w:rFonts w:ascii="Comic Sans MS" w:eastAsia="Times New Roman" w:hAnsi="Comic Sans MS" w:cs="Times New Roman"/>
                          <w:noProof/>
                          <w:color w:val="000000"/>
                          <w:kern w:val="28"/>
                          <w:sz w:val="20"/>
                          <w:szCs w:val="20"/>
                          <w:lang w:eastAsia="en-US"/>
                        </w:rPr>
                        <w:t>Dress-Up Day/Family Movie Night</w:t>
                      </w:r>
                    </w:p>
                    <w:p w14:paraId="0C996829" w14:textId="4D36AB5A"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5-</w:t>
                      </w:r>
                      <w:r>
                        <w:rPr>
                          <w:rFonts w:ascii="Comic Sans MS" w:eastAsia="Times New Roman" w:hAnsi="Comic Sans MS" w:cs="Times New Roman"/>
                          <w:noProof/>
                          <w:color w:val="000000"/>
                          <w:kern w:val="28"/>
                          <w:sz w:val="20"/>
                          <w:szCs w:val="20"/>
                          <w:lang w:eastAsia="en-US"/>
                        </w:rPr>
                        <w:t>Dress-Up Day</w:t>
                      </w:r>
                    </w:p>
                    <w:p w14:paraId="45587B74" w14:textId="19CD307F"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9</w:t>
                      </w:r>
                      <w:r>
                        <w:rPr>
                          <w:rFonts w:ascii="Comic Sans MS" w:eastAsia="Times New Roman" w:hAnsi="Comic Sans MS" w:cs="Times New Roman"/>
                          <w:noProof/>
                          <w:color w:val="000000"/>
                          <w:kern w:val="28"/>
                          <w:sz w:val="20"/>
                          <w:szCs w:val="20"/>
                          <w:lang w:eastAsia="en-US"/>
                        </w:rPr>
                        <w:t>-Spirit Night Texas Roadhouse</w:t>
                      </w:r>
                    </w:p>
                    <w:p w14:paraId="6FCA44C9" w14:textId="757F846E" w:rsidR="00A82C24" w:rsidRPr="00F25829"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9-</w:t>
                      </w:r>
                      <w:r>
                        <w:rPr>
                          <w:rFonts w:ascii="Comic Sans MS" w:eastAsia="Times New Roman" w:hAnsi="Comic Sans MS" w:cs="Times New Roman"/>
                          <w:noProof/>
                          <w:color w:val="000000"/>
                          <w:kern w:val="28"/>
                          <w:sz w:val="20"/>
                          <w:szCs w:val="20"/>
                          <w:lang w:eastAsia="en-US"/>
                        </w:rPr>
                        <w:t>SAC Meeting 2:30 pm (Virtual)</w:t>
                      </w:r>
                    </w:p>
                    <w:p w14:paraId="0040DEC7" w14:textId="1FA43B46" w:rsidR="00A82C24"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12-</w:t>
                      </w:r>
                      <w:r>
                        <w:rPr>
                          <w:rFonts w:ascii="Comic Sans MS" w:eastAsia="Times New Roman" w:hAnsi="Comic Sans MS" w:cs="Times New Roman"/>
                          <w:noProof/>
                          <w:color w:val="000000"/>
                          <w:kern w:val="28"/>
                          <w:sz w:val="20"/>
                          <w:szCs w:val="20"/>
                          <w:lang w:eastAsia="en-US"/>
                        </w:rPr>
                        <w:t>Field Day/Kona Ice Day</w:t>
                      </w:r>
                    </w:p>
                    <w:p w14:paraId="7A82C19F" w14:textId="1EA423EA" w:rsidR="00A82C24" w:rsidRPr="0075283E"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15-19-</w:t>
                      </w:r>
                      <w:r>
                        <w:rPr>
                          <w:rFonts w:ascii="Comic Sans MS" w:eastAsia="Times New Roman" w:hAnsi="Comic Sans MS" w:cs="Times New Roman"/>
                          <w:noProof/>
                          <w:color w:val="000000"/>
                          <w:kern w:val="28"/>
                          <w:sz w:val="20"/>
                          <w:szCs w:val="20"/>
                          <w:lang w:eastAsia="en-US"/>
                        </w:rPr>
                        <w:t>Spring Break!!!</w:t>
                      </w:r>
                    </w:p>
                    <w:p w14:paraId="1DBB58DD" w14:textId="104D428F" w:rsidR="00A82C24" w:rsidRPr="001955FE" w:rsidRDefault="00A82C24" w:rsidP="00C94986">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30-</w:t>
                      </w:r>
                      <w:r>
                        <w:rPr>
                          <w:rFonts w:ascii="Comic Sans MS" w:eastAsia="Times New Roman" w:hAnsi="Comic Sans MS" w:cs="Times New Roman"/>
                          <w:noProof/>
                          <w:color w:val="000000"/>
                          <w:kern w:val="28"/>
                          <w:sz w:val="20"/>
                          <w:szCs w:val="20"/>
                          <w:lang w:eastAsia="en-US"/>
                        </w:rPr>
                        <w:t>FSA Family Night (Virtual)</w:t>
                      </w:r>
                    </w:p>
                    <w:p w14:paraId="1F98EC81" w14:textId="07891DE2" w:rsidR="00A82C24" w:rsidRDefault="00E45037" w:rsidP="00735884">
                      <w:pPr>
                        <w:widowControl w:val="0"/>
                        <w:spacing w:after="40" w:line="240" w:lineRule="auto"/>
                        <w:jc w:val="center"/>
                        <w:rPr>
                          <w:rFonts w:ascii="Comic Sans MS" w:eastAsia="Times New Roman" w:hAnsi="Comic Sans MS" w:cs="Times New Roman"/>
                          <w:b/>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April</w:t>
                      </w:r>
                    </w:p>
                    <w:p w14:paraId="6DE582CD" w14:textId="412C6992" w:rsidR="00E52D84" w:rsidRPr="006B6E81" w:rsidRDefault="006B6E81"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1-</w:t>
                      </w:r>
                      <w:r>
                        <w:rPr>
                          <w:rFonts w:ascii="Comic Sans MS" w:eastAsia="Times New Roman" w:hAnsi="Comic Sans MS" w:cs="Times New Roman"/>
                          <w:noProof/>
                          <w:color w:val="000000"/>
                          <w:kern w:val="28"/>
                          <w:sz w:val="20"/>
                          <w:szCs w:val="20"/>
                          <w:lang w:eastAsia="en-US"/>
                        </w:rPr>
                        <w:t>End of 3</w:t>
                      </w:r>
                      <w:r w:rsidRPr="006B6E81">
                        <w:rPr>
                          <w:rFonts w:ascii="Comic Sans MS" w:eastAsia="Times New Roman" w:hAnsi="Comic Sans MS" w:cs="Times New Roman"/>
                          <w:noProof/>
                          <w:color w:val="000000"/>
                          <w:kern w:val="28"/>
                          <w:sz w:val="20"/>
                          <w:szCs w:val="20"/>
                          <w:vertAlign w:val="superscript"/>
                          <w:lang w:eastAsia="en-US"/>
                        </w:rPr>
                        <w:t>rd</w:t>
                      </w:r>
                      <w:r>
                        <w:rPr>
                          <w:rFonts w:ascii="Comic Sans MS" w:eastAsia="Times New Roman" w:hAnsi="Comic Sans MS" w:cs="Times New Roman"/>
                          <w:noProof/>
                          <w:color w:val="000000"/>
                          <w:kern w:val="28"/>
                          <w:sz w:val="20"/>
                          <w:szCs w:val="20"/>
                          <w:lang w:eastAsia="en-US"/>
                        </w:rPr>
                        <w:t xml:space="preserve"> Nine Weeks</w:t>
                      </w:r>
                    </w:p>
                    <w:p w14:paraId="324C1E66" w14:textId="5E5E9776" w:rsidR="003B1EAA" w:rsidRDefault="00566C76"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2-</w:t>
                      </w:r>
                      <w:r>
                        <w:rPr>
                          <w:rFonts w:ascii="Comic Sans MS" w:eastAsia="Times New Roman" w:hAnsi="Comic Sans MS" w:cs="Times New Roman"/>
                          <w:noProof/>
                          <w:color w:val="000000"/>
                          <w:kern w:val="28"/>
                          <w:sz w:val="20"/>
                          <w:szCs w:val="20"/>
                          <w:lang w:eastAsia="en-US"/>
                        </w:rPr>
                        <w:t>Good Friday (</w:t>
                      </w:r>
                      <w:r w:rsidR="000E4F06">
                        <w:rPr>
                          <w:rFonts w:ascii="Comic Sans MS" w:eastAsia="Times New Roman" w:hAnsi="Comic Sans MS" w:cs="Times New Roman"/>
                          <w:noProof/>
                          <w:color w:val="000000"/>
                          <w:kern w:val="28"/>
                          <w:sz w:val="20"/>
                          <w:szCs w:val="20"/>
                          <w:lang w:eastAsia="en-US"/>
                        </w:rPr>
                        <w:t>N</w:t>
                      </w:r>
                      <w:r>
                        <w:rPr>
                          <w:rFonts w:ascii="Comic Sans MS" w:eastAsia="Times New Roman" w:hAnsi="Comic Sans MS" w:cs="Times New Roman"/>
                          <w:noProof/>
                          <w:color w:val="000000"/>
                          <w:kern w:val="28"/>
                          <w:sz w:val="20"/>
                          <w:szCs w:val="20"/>
                          <w:lang w:eastAsia="en-US"/>
                        </w:rPr>
                        <w:t>o School)</w:t>
                      </w:r>
                    </w:p>
                    <w:p w14:paraId="7F8BA142" w14:textId="358C49A4" w:rsidR="000E4F06" w:rsidRDefault="00C83975"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5-</w:t>
                      </w:r>
                      <w:r>
                        <w:rPr>
                          <w:rFonts w:ascii="Comic Sans MS" w:eastAsia="Times New Roman" w:hAnsi="Comic Sans MS" w:cs="Times New Roman"/>
                          <w:noProof/>
                          <w:color w:val="000000"/>
                          <w:kern w:val="28"/>
                          <w:sz w:val="20"/>
                          <w:szCs w:val="20"/>
                          <w:lang w:eastAsia="en-US"/>
                        </w:rPr>
                        <w:t>Planning Day</w:t>
                      </w:r>
                      <w:r w:rsidR="00E04CA1">
                        <w:rPr>
                          <w:rFonts w:ascii="Comic Sans MS" w:eastAsia="Times New Roman" w:hAnsi="Comic Sans MS" w:cs="Times New Roman"/>
                          <w:noProof/>
                          <w:color w:val="000000"/>
                          <w:kern w:val="28"/>
                          <w:sz w:val="20"/>
                          <w:szCs w:val="20"/>
                          <w:lang w:eastAsia="en-US"/>
                        </w:rPr>
                        <w:t xml:space="preserve"> (</w:t>
                      </w:r>
                      <w:r w:rsidR="00410FBF">
                        <w:rPr>
                          <w:rFonts w:ascii="Comic Sans MS" w:eastAsia="Times New Roman" w:hAnsi="Comic Sans MS" w:cs="Times New Roman"/>
                          <w:noProof/>
                          <w:color w:val="000000"/>
                          <w:kern w:val="28"/>
                          <w:sz w:val="20"/>
                          <w:szCs w:val="20"/>
                          <w:lang w:eastAsia="en-US"/>
                        </w:rPr>
                        <w:t>may</w:t>
                      </w:r>
                      <w:r w:rsidR="00E04CA1">
                        <w:rPr>
                          <w:rFonts w:ascii="Comic Sans MS" w:eastAsia="Times New Roman" w:hAnsi="Comic Sans MS" w:cs="Times New Roman"/>
                          <w:noProof/>
                          <w:color w:val="000000"/>
                          <w:kern w:val="28"/>
                          <w:sz w:val="20"/>
                          <w:szCs w:val="20"/>
                          <w:lang w:eastAsia="en-US"/>
                        </w:rPr>
                        <w:t xml:space="preserve"> be </w:t>
                      </w:r>
                      <w:r w:rsidR="009A27A8">
                        <w:rPr>
                          <w:rFonts w:ascii="Comic Sans MS" w:eastAsia="Times New Roman" w:hAnsi="Comic Sans MS" w:cs="Times New Roman"/>
                          <w:noProof/>
                          <w:color w:val="000000"/>
                          <w:kern w:val="28"/>
                          <w:sz w:val="20"/>
                          <w:szCs w:val="20"/>
                          <w:lang w:eastAsia="en-US"/>
                        </w:rPr>
                        <w:t>ice day MU)</w:t>
                      </w:r>
                    </w:p>
                    <w:p w14:paraId="61F1FB42" w14:textId="58800021" w:rsidR="00EE47D7" w:rsidRDefault="00911410"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6</w:t>
                      </w:r>
                      <w:r>
                        <w:rPr>
                          <w:rFonts w:ascii="Comic Sans MS" w:eastAsia="Times New Roman" w:hAnsi="Comic Sans MS" w:cs="Times New Roman"/>
                          <w:noProof/>
                          <w:color w:val="000000"/>
                          <w:kern w:val="28"/>
                          <w:sz w:val="20"/>
                          <w:szCs w:val="20"/>
                          <w:lang w:eastAsia="en-US"/>
                        </w:rPr>
                        <w:t>-FSA 3</w:t>
                      </w:r>
                      <w:r w:rsidRPr="00911410">
                        <w:rPr>
                          <w:rFonts w:ascii="Comic Sans MS" w:eastAsia="Times New Roman" w:hAnsi="Comic Sans MS" w:cs="Times New Roman"/>
                          <w:noProof/>
                          <w:color w:val="000000"/>
                          <w:kern w:val="28"/>
                          <w:sz w:val="20"/>
                          <w:szCs w:val="20"/>
                          <w:vertAlign w:val="superscript"/>
                          <w:lang w:eastAsia="en-US"/>
                        </w:rPr>
                        <w:t>rd</w:t>
                      </w:r>
                      <w:r>
                        <w:rPr>
                          <w:rFonts w:ascii="Comic Sans MS" w:eastAsia="Times New Roman" w:hAnsi="Comic Sans MS" w:cs="Times New Roman"/>
                          <w:noProof/>
                          <w:color w:val="000000"/>
                          <w:kern w:val="28"/>
                          <w:sz w:val="20"/>
                          <w:szCs w:val="20"/>
                          <w:lang w:eastAsia="en-US"/>
                        </w:rPr>
                        <w:t xml:space="preserve"> Grade Rdg</w:t>
                      </w:r>
                    </w:p>
                    <w:p w14:paraId="4191E394" w14:textId="1127F6D4" w:rsidR="00706015" w:rsidRDefault="00706015"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7</w:t>
                      </w:r>
                      <w:r>
                        <w:rPr>
                          <w:rFonts w:ascii="Comic Sans MS" w:eastAsia="Times New Roman" w:hAnsi="Comic Sans MS" w:cs="Times New Roman"/>
                          <w:noProof/>
                          <w:color w:val="000000"/>
                          <w:kern w:val="28"/>
                          <w:sz w:val="20"/>
                          <w:szCs w:val="20"/>
                          <w:lang w:eastAsia="en-US"/>
                        </w:rPr>
                        <w:t>-</w:t>
                      </w:r>
                      <w:r w:rsidR="005226FA">
                        <w:rPr>
                          <w:rFonts w:ascii="Comic Sans MS" w:eastAsia="Times New Roman" w:hAnsi="Comic Sans MS" w:cs="Times New Roman"/>
                          <w:noProof/>
                          <w:color w:val="000000"/>
                          <w:kern w:val="28"/>
                          <w:sz w:val="20"/>
                          <w:szCs w:val="20"/>
                          <w:lang w:eastAsia="en-US"/>
                        </w:rPr>
                        <w:t>FSA 3</w:t>
                      </w:r>
                      <w:r w:rsidR="005226FA" w:rsidRPr="005226FA">
                        <w:rPr>
                          <w:rFonts w:ascii="Comic Sans MS" w:eastAsia="Times New Roman" w:hAnsi="Comic Sans MS" w:cs="Times New Roman"/>
                          <w:noProof/>
                          <w:color w:val="000000"/>
                          <w:kern w:val="28"/>
                          <w:sz w:val="20"/>
                          <w:szCs w:val="20"/>
                          <w:vertAlign w:val="superscript"/>
                          <w:lang w:eastAsia="en-US"/>
                        </w:rPr>
                        <w:t>rd</w:t>
                      </w:r>
                      <w:r w:rsidR="005226FA">
                        <w:rPr>
                          <w:rFonts w:ascii="Comic Sans MS" w:eastAsia="Times New Roman" w:hAnsi="Comic Sans MS" w:cs="Times New Roman"/>
                          <w:noProof/>
                          <w:color w:val="000000"/>
                          <w:kern w:val="28"/>
                          <w:sz w:val="20"/>
                          <w:szCs w:val="20"/>
                          <w:lang w:eastAsia="en-US"/>
                        </w:rPr>
                        <w:t xml:space="preserve"> Grade Rdg</w:t>
                      </w:r>
                    </w:p>
                    <w:p w14:paraId="4534DC30" w14:textId="75EFEC61" w:rsidR="009B06C3" w:rsidRDefault="007D4A41"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7-</w:t>
                      </w:r>
                      <w:r>
                        <w:rPr>
                          <w:rFonts w:ascii="Comic Sans MS" w:eastAsia="Times New Roman" w:hAnsi="Comic Sans MS" w:cs="Times New Roman"/>
                          <w:noProof/>
                          <w:color w:val="000000"/>
                          <w:kern w:val="28"/>
                          <w:sz w:val="20"/>
                          <w:szCs w:val="20"/>
                          <w:lang w:eastAsia="en-US"/>
                        </w:rPr>
                        <w:t>Spring Pics/6</w:t>
                      </w:r>
                      <w:r w:rsidRPr="007D4A41">
                        <w:rPr>
                          <w:rFonts w:ascii="Comic Sans MS" w:eastAsia="Times New Roman" w:hAnsi="Comic Sans MS" w:cs="Times New Roman"/>
                          <w:noProof/>
                          <w:color w:val="000000"/>
                          <w:kern w:val="28"/>
                          <w:sz w:val="20"/>
                          <w:szCs w:val="20"/>
                          <w:vertAlign w:val="superscript"/>
                          <w:lang w:eastAsia="en-US"/>
                        </w:rPr>
                        <w:t>th</w:t>
                      </w:r>
                      <w:r>
                        <w:rPr>
                          <w:rFonts w:ascii="Comic Sans MS" w:eastAsia="Times New Roman" w:hAnsi="Comic Sans MS" w:cs="Times New Roman"/>
                          <w:noProof/>
                          <w:color w:val="000000"/>
                          <w:kern w:val="28"/>
                          <w:sz w:val="20"/>
                          <w:szCs w:val="20"/>
                          <w:lang w:eastAsia="en-US"/>
                        </w:rPr>
                        <w:t xml:space="preserve"> Grade Pics</w:t>
                      </w:r>
                    </w:p>
                    <w:p w14:paraId="104C3004" w14:textId="487601F3" w:rsidR="003E0F7E" w:rsidRDefault="00E76824"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8</w:t>
                      </w:r>
                      <w:r>
                        <w:rPr>
                          <w:rFonts w:ascii="Comic Sans MS" w:eastAsia="Times New Roman" w:hAnsi="Comic Sans MS" w:cs="Times New Roman"/>
                          <w:noProof/>
                          <w:color w:val="000000"/>
                          <w:kern w:val="28"/>
                          <w:sz w:val="20"/>
                          <w:szCs w:val="20"/>
                          <w:lang w:eastAsia="en-US"/>
                        </w:rPr>
                        <w:t>-FSA 4</w:t>
                      </w:r>
                      <w:r w:rsidRPr="00E76824">
                        <w:rPr>
                          <w:rFonts w:ascii="Comic Sans MS" w:eastAsia="Times New Roman" w:hAnsi="Comic Sans MS" w:cs="Times New Roman"/>
                          <w:noProof/>
                          <w:color w:val="000000"/>
                          <w:kern w:val="28"/>
                          <w:sz w:val="20"/>
                          <w:szCs w:val="20"/>
                          <w:vertAlign w:val="superscript"/>
                          <w:lang w:eastAsia="en-US"/>
                        </w:rPr>
                        <w:t>th</w:t>
                      </w:r>
                      <w:r>
                        <w:rPr>
                          <w:rFonts w:ascii="Comic Sans MS" w:eastAsia="Times New Roman" w:hAnsi="Comic Sans MS" w:cs="Times New Roman"/>
                          <w:noProof/>
                          <w:color w:val="000000"/>
                          <w:kern w:val="28"/>
                          <w:sz w:val="20"/>
                          <w:szCs w:val="20"/>
                          <w:lang w:eastAsia="en-US"/>
                        </w:rPr>
                        <w:t xml:space="preserve"> &amp; 6</w:t>
                      </w:r>
                      <w:r w:rsidRPr="00E76824">
                        <w:rPr>
                          <w:rFonts w:ascii="Comic Sans MS" w:eastAsia="Times New Roman" w:hAnsi="Comic Sans MS" w:cs="Times New Roman"/>
                          <w:noProof/>
                          <w:color w:val="000000"/>
                          <w:kern w:val="28"/>
                          <w:sz w:val="20"/>
                          <w:szCs w:val="20"/>
                          <w:vertAlign w:val="superscript"/>
                          <w:lang w:eastAsia="en-US"/>
                        </w:rPr>
                        <w:t>th</w:t>
                      </w:r>
                      <w:r>
                        <w:rPr>
                          <w:rFonts w:ascii="Comic Sans MS" w:eastAsia="Times New Roman" w:hAnsi="Comic Sans MS" w:cs="Times New Roman"/>
                          <w:noProof/>
                          <w:color w:val="000000"/>
                          <w:kern w:val="28"/>
                          <w:sz w:val="20"/>
                          <w:szCs w:val="20"/>
                          <w:lang w:eastAsia="en-US"/>
                        </w:rPr>
                        <w:t xml:space="preserve"> Writing</w:t>
                      </w:r>
                    </w:p>
                    <w:p w14:paraId="7235AAB4" w14:textId="3A3DA76D" w:rsidR="00381FB3" w:rsidRPr="00381FB3" w:rsidRDefault="00381FB3"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9-</w:t>
                      </w:r>
                      <w:r>
                        <w:rPr>
                          <w:rFonts w:ascii="Comic Sans MS" w:eastAsia="Times New Roman" w:hAnsi="Comic Sans MS" w:cs="Times New Roman"/>
                          <w:noProof/>
                          <w:color w:val="000000"/>
                          <w:kern w:val="28"/>
                          <w:sz w:val="20"/>
                          <w:szCs w:val="20"/>
                          <w:lang w:eastAsia="en-US"/>
                        </w:rPr>
                        <w:t>FSA 5</w:t>
                      </w:r>
                      <w:r w:rsidRPr="00381FB3">
                        <w:rPr>
                          <w:rFonts w:ascii="Comic Sans MS" w:eastAsia="Times New Roman" w:hAnsi="Comic Sans MS" w:cs="Times New Roman"/>
                          <w:noProof/>
                          <w:color w:val="000000"/>
                          <w:kern w:val="28"/>
                          <w:sz w:val="20"/>
                          <w:szCs w:val="20"/>
                          <w:vertAlign w:val="superscript"/>
                          <w:lang w:eastAsia="en-US"/>
                        </w:rPr>
                        <w:t>th</w:t>
                      </w:r>
                      <w:r>
                        <w:rPr>
                          <w:rFonts w:ascii="Comic Sans MS" w:eastAsia="Times New Roman" w:hAnsi="Comic Sans MS" w:cs="Times New Roman"/>
                          <w:noProof/>
                          <w:color w:val="000000"/>
                          <w:kern w:val="28"/>
                          <w:sz w:val="20"/>
                          <w:szCs w:val="20"/>
                          <w:lang w:eastAsia="en-US"/>
                        </w:rPr>
                        <w:t xml:space="preserve"> Grade Writing</w:t>
                      </w:r>
                    </w:p>
                    <w:p w14:paraId="6C32DC3E" w14:textId="22E7AF78" w:rsidR="006B6E81" w:rsidRDefault="00E1691C"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15-</w:t>
                      </w:r>
                      <w:r w:rsidR="0044613C">
                        <w:rPr>
                          <w:rFonts w:ascii="Comic Sans MS" w:eastAsia="Times New Roman" w:hAnsi="Comic Sans MS" w:cs="Times New Roman"/>
                          <w:noProof/>
                          <w:color w:val="000000"/>
                          <w:kern w:val="28"/>
                          <w:sz w:val="20"/>
                          <w:szCs w:val="20"/>
                          <w:lang w:eastAsia="en-US"/>
                        </w:rPr>
                        <w:t>Report Cards</w:t>
                      </w:r>
                      <w:r w:rsidR="006738F7">
                        <w:rPr>
                          <w:rFonts w:ascii="Comic Sans MS" w:eastAsia="Times New Roman" w:hAnsi="Comic Sans MS" w:cs="Times New Roman"/>
                          <w:noProof/>
                          <w:color w:val="000000"/>
                          <w:kern w:val="28"/>
                          <w:sz w:val="20"/>
                          <w:szCs w:val="20"/>
                          <w:lang w:eastAsia="en-US"/>
                        </w:rPr>
                        <w:t>/Kona Ice Day</w:t>
                      </w:r>
                    </w:p>
                    <w:p w14:paraId="2D43654A" w14:textId="759F1357" w:rsidR="00EC38D7" w:rsidRPr="00922F81" w:rsidRDefault="00EC38D7" w:rsidP="003B1EAA">
                      <w:pPr>
                        <w:widowControl w:val="0"/>
                        <w:spacing w:after="40" w:line="240" w:lineRule="auto"/>
                        <w:rPr>
                          <w:rFonts w:ascii="Comic Sans MS" w:eastAsia="Times New Roman" w:hAnsi="Comic Sans MS" w:cs="Times New Roman"/>
                          <w:noProof/>
                          <w:color w:val="000000"/>
                          <w:kern w:val="28"/>
                          <w:sz w:val="20"/>
                          <w:szCs w:val="20"/>
                          <w:lang w:eastAsia="en-US"/>
                        </w:rPr>
                      </w:pPr>
                      <w:r>
                        <w:rPr>
                          <w:rFonts w:ascii="Comic Sans MS" w:eastAsia="Times New Roman" w:hAnsi="Comic Sans MS" w:cs="Times New Roman"/>
                          <w:b/>
                          <w:noProof/>
                          <w:color w:val="000000"/>
                          <w:kern w:val="28"/>
                          <w:sz w:val="20"/>
                          <w:szCs w:val="20"/>
                          <w:lang w:eastAsia="en-US"/>
                        </w:rPr>
                        <w:t>27-</w:t>
                      </w:r>
                      <w:r w:rsidR="00922F81">
                        <w:rPr>
                          <w:rFonts w:ascii="Comic Sans MS" w:eastAsia="Times New Roman" w:hAnsi="Comic Sans MS" w:cs="Times New Roman"/>
                          <w:noProof/>
                          <w:color w:val="000000"/>
                          <w:kern w:val="28"/>
                          <w:sz w:val="20"/>
                          <w:szCs w:val="20"/>
                          <w:lang w:eastAsia="en-US"/>
                        </w:rPr>
                        <w:t>Kindergarten Registration 8-6</w:t>
                      </w:r>
                    </w:p>
                    <w:p w14:paraId="3B49F6EB" w14:textId="77777777" w:rsidR="00410FBF" w:rsidRPr="009E344E" w:rsidRDefault="00410FBF" w:rsidP="003B1EAA">
                      <w:pPr>
                        <w:widowControl w:val="0"/>
                        <w:spacing w:after="40" w:line="240" w:lineRule="auto"/>
                        <w:rPr>
                          <w:rFonts w:ascii="Algerian" w:eastAsia="Times New Roman" w:hAnsi="Algerian" w:cs="Times New Roman"/>
                          <w:noProof/>
                          <w:color w:val="000000"/>
                          <w:kern w:val="28"/>
                          <w:sz w:val="20"/>
                          <w:szCs w:val="20"/>
                          <w:lang w:eastAsia="en-US"/>
                        </w:rPr>
                      </w:pPr>
                    </w:p>
                    <w:p w14:paraId="02D64117" w14:textId="430926FB"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51293789" w14:textId="0431E039"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0873A42E" w14:textId="576E3866"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A768A08" w14:textId="709A1ABD"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6300A996" w14:textId="2B76D31C"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088D9711" w14:textId="3AE91C00"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1BE40804" w14:textId="16143708"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208FDC84" w14:textId="4A0B66AE"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26EF9ED" w14:textId="6676D555"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77E30EB8" w14:textId="5CB897D0"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0A4E0DA" w14:textId="4052E050"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46744417" w14:textId="7564F6D3"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D5E0001" w14:textId="77777777"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4170A1C8" w14:textId="58B0781B"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DED7E0C" w14:textId="6E430319"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1BDAD649" w14:textId="514DDCEA"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320EF80" w14:textId="1190C9F5"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7AA08847" w14:textId="7B99088C"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38E9CD55" w14:textId="7C77140F" w:rsidR="00A82C2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7F499003" w14:textId="77777777" w:rsidR="00A82C24" w:rsidRPr="00E34634" w:rsidRDefault="00A82C24" w:rsidP="00370298">
                      <w:pPr>
                        <w:widowControl w:val="0"/>
                        <w:spacing w:after="40" w:line="240" w:lineRule="auto"/>
                        <w:jc w:val="both"/>
                        <w:rPr>
                          <w:rFonts w:ascii="Comic Sans MS" w:eastAsia="Times New Roman" w:hAnsi="Comic Sans MS" w:cs="Times New Roman"/>
                          <w:noProof/>
                          <w:color w:val="000000"/>
                          <w:kern w:val="28"/>
                          <w:sz w:val="20"/>
                          <w:szCs w:val="20"/>
                          <w:lang w:eastAsia="en-US"/>
                        </w:rPr>
                      </w:pPr>
                    </w:p>
                    <w:p w14:paraId="02A014C6" w14:textId="77777777" w:rsidR="00A82C24" w:rsidRDefault="00A82C24" w:rsidP="00523C89">
                      <w:pPr>
                        <w:widowControl w:val="0"/>
                        <w:spacing w:after="40" w:line="240" w:lineRule="auto"/>
                        <w:rPr>
                          <w:rFonts w:ascii="Comic Sans MS" w:eastAsia="Times New Roman" w:hAnsi="Comic Sans MS" w:cs="Times New Roman"/>
                          <w:noProof/>
                          <w:color w:val="000000"/>
                          <w:kern w:val="28"/>
                          <w:sz w:val="20"/>
                          <w:szCs w:val="20"/>
                          <w:lang w:eastAsia="en-US"/>
                        </w:rPr>
                      </w:pPr>
                    </w:p>
                    <w:p w14:paraId="55418DE8" w14:textId="77777777" w:rsidR="00A82C24" w:rsidRDefault="00A82C24" w:rsidP="00523C89">
                      <w:pPr>
                        <w:widowControl w:val="0"/>
                        <w:spacing w:after="40" w:line="240" w:lineRule="auto"/>
                        <w:rPr>
                          <w:rFonts w:ascii="Comic Sans MS" w:eastAsia="Times New Roman" w:hAnsi="Comic Sans MS" w:cs="Times New Roman"/>
                          <w:noProof/>
                          <w:color w:val="000000"/>
                          <w:kern w:val="28"/>
                          <w:sz w:val="20"/>
                          <w:szCs w:val="20"/>
                          <w:lang w:eastAsia="en-US"/>
                        </w:rPr>
                      </w:pPr>
                    </w:p>
                    <w:p w14:paraId="63D79206" w14:textId="77777777" w:rsidR="00A82C24" w:rsidRDefault="00A82C24" w:rsidP="00523C89">
                      <w:pPr>
                        <w:widowControl w:val="0"/>
                        <w:spacing w:after="40" w:line="240" w:lineRule="auto"/>
                        <w:rPr>
                          <w:rFonts w:ascii="Comic Sans MS" w:eastAsia="Times New Roman" w:hAnsi="Comic Sans MS" w:cs="Times New Roman"/>
                          <w:noProof/>
                          <w:color w:val="000000"/>
                          <w:kern w:val="28"/>
                          <w:sz w:val="20"/>
                          <w:szCs w:val="20"/>
                          <w:lang w:eastAsia="en-US"/>
                        </w:rPr>
                      </w:pPr>
                    </w:p>
                    <w:p w14:paraId="5ECB3F19" w14:textId="77777777" w:rsidR="00A82C24" w:rsidRPr="00B55D2D" w:rsidRDefault="00A82C24" w:rsidP="00523C89">
                      <w:pPr>
                        <w:widowControl w:val="0"/>
                        <w:spacing w:after="40" w:line="240" w:lineRule="auto"/>
                        <w:rPr>
                          <w:rFonts w:ascii="Comic Sans MS" w:eastAsia="Times New Roman" w:hAnsi="Comic Sans MS" w:cs="Times New Roman"/>
                          <w:noProof/>
                          <w:color w:val="000000"/>
                          <w:kern w:val="28"/>
                          <w:sz w:val="20"/>
                          <w:szCs w:val="20"/>
                          <w:lang w:eastAsia="en-US"/>
                        </w:rPr>
                      </w:pPr>
                    </w:p>
                    <w:p w14:paraId="6C4F0EF6" w14:textId="77777777" w:rsidR="00A82C24" w:rsidRPr="001414C8" w:rsidRDefault="00A82C24" w:rsidP="000E25A6">
                      <w:pPr>
                        <w:widowControl w:val="0"/>
                        <w:spacing w:after="40" w:line="240" w:lineRule="auto"/>
                        <w:rPr>
                          <w:rFonts w:ascii="Comic Sans MS" w:eastAsia="Times New Roman" w:hAnsi="Comic Sans MS" w:cs="Times New Roman"/>
                          <w:noProof/>
                          <w:color w:val="000000"/>
                          <w:kern w:val="28"/>
                          <w:sz w:val="20"/>
                          <w:szCs w:val="20"/>
                          <w:lang w:eastAsia="en-US"/>
                        </w:rPr>
                      </w:pPr>
                    </w:p>
                    <w:p w14:paraId="2ED392B4" w14:textId="5A461213" w:rsidR="00A82C24" w:rsidRPr="001F0637" w:rsidRDefault="00A82C24" w:rsidP="00AF34DD">
                      <w:pPr>
                        <w:widowControl w:val="0"/>
                        <w:spacing w:after="40" w:line="240" w:lineRule="auto"/>
                        <w:rPr>
                          <w:rFonts w:ascii="Comic Sans MS" w:eastAsia="Times New Roman" w:hAnsi="Comic Sans MS" w:cs="Times New Roman"/>
                          <w:color w:val="000000"/>
                          <w:kern w:val="28"/>
                          <w:sz w:val="20"/>
                          <w:szCs w:val="20"/>
                          <w:lang w:eastAsia="en-US"/>
                          <w14:cntxtAlts/>
                        </w:rPr>
                      </w:pPr>
                      <w:r>
                        <w:rPr>
                          <w:rFonts w:ascii="Comic Sans MS" w:eastAsia="Times New Roman" w:hAnsi="Comic Sans MS" w:cs="Times New Roman"/>
                          <w:noProof/>
                          <w:color w:val="000000"/>
                          <w:kern w:val="28"/>
                          <w:sz w:val="20"/>
                          <w:szCs w:val="20"/>
                          <w:lang w:eastAsia="en-US"/>
                        </w:rPr>
                        <w:drawing>
                          <wp:inline distT="0" distB="0" distL="0" distR="0" wp14:anchorId="51B3491A" wp14:editId="28BD2790">
                            <wp:extent cx="9525" cy="9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nksgiving.jpg"/>
                                    <pic:cNvPicPr/>
                                  </pic:nvPicPr>
                                  <pic:blipFill>
                                    <a:blip r:embed="rId14">
                                      <a:extLst>
                                        <a:ext uri="{837473B0-CC2E-450A-ABE3-18F120FF3D39}">
                                          <a1611:picAttrSrcUrl xmlns:a1611="http://schemas.microsoft.com/office/drawing/2016/11/main" r:id="rId15"/>
                                        </a:ext>
                                      </a:extLst>
                                    </a:blip>
                                    <a:stretch>
                                      <a:fillRect/>
                                    </a:stretch>
                                  </pic:blipFill>
                                  <pic:spPr>
                                    <a:xfrm>
                                      <a:off x="0" y="0"/>
                                      <a:ext cx="9525" cy="9525"/>
                                    </a:xfrm>
                                    <a:prstGeom prst="rect">
                                      <a:avLst/>
                                    </a:prstGeom>
                                  </pic:spPr>
                                </pic:pic>
                              </a:graphicData>
                            </a:graphic>
                          </wp:inline>
                        </w:drawing>
                      </w:r>
                      <w:r>
                        <w:rPr>
                          <w:rFonts w:ascii="Comic Sans MS" w:eastAsia="Times New Roman" w:hAnsi="Comic Sans MS" w:cs="Times New Roman"/>
                          <w:noProof/>
                          <w:color w:val="000000"/>
                          <w:kern w:val="28"/>
                          <w:sz w:val="20"/>
                          <w:szCs w:val="20"/>
                          <w:lang w:eastAsia="en-US"/>
                        </w:rPr>
                        <w:t xml:space="preserve">  </w:t>
                      </w:r>
                    </w:p>
                    <w:p w14:paraId="518280FF" w14:textId="4D303BEB" w:rsidR="00A82C24" w:rsidRDefault="00A82C24" w:rsidP="00726DFE">
                      <w:pPr>
                        <w:widowControl w:val="0"/>
                        <w:spacing w:after="120" w:line="180" w:lineRule="auto"/>
                        <w:rPr>
                          <w:rFonts w:ascii="Comic Sans MS" w:eastAsia="Times New Roman" w:hAnsi="Comic Sans MS" w:cs="Times New Roman"/>
                          <w:color w:val="000000"/>
                          <w:kern w:val="28"/>
                          <w:sz w:val="20"/>
                          <w:szCs w:val="20"/>
                          <w:lang w:eastAsia="en-US"/>
                          <w14:cntxtAlts/>
                        </w:rPr>
                      </w:pPr>
                    </w:p>
                    <w:p w14:paraId="2A6FEADE" w14:textId="3999E0C6" w:rsidR="00A82C24" w:rsidRDefault="00A82C24" w:rsidP="00726DFE">
                      <w:pPr>
                        <w:widowControl w:val="0"/>
                        <w:spacing w:after="120" w:line="180" w:lineRule="auto"/>
                        <w:rPr>
                          <w:rFonts w:ascii="Comic Sans MS" w:eastAsia="Times New Roman" w:hAnsi="Comic Sans MS" w:cs="Times New Roman"/>
                          <w:color w:val="000000"/>
                          <w:kern w:val="28"/>
                          <w:sz w:val="20"/>
                          <w:szCs w:val="20"/>
                          <w:lang w:eastAsia="en-US"/>
                          <w14:cntxtAlts/>
                        </w:rPr>
                      </w:pPr>
                    </w:p>
                    <w:p w14:paraId="3F1E2DB1" w14:textId="66E5F1D5" w:rsidR="00A82C24" w:rsidRDefault="00A82C24" w:rsidP="003328A2">
                      <w:pPr>
                        <w:widowControl w:val="0"/>
                        <w:spacing w:after="120" w:line="180" w:lineRule="auto"/>
                        <w:jc w:val="center"/>
                        <w:rPr>
                          <w:rFonts w:ascii="Comic Sans MS" w:eastAsia="Times New Roman" w:hAnsi="Comic Sans MS" w:cs="Times New Roman"/>
                          <w:color w:val="000000"/>
                          <w:kern w:val="28"/>
                          <w:sz w:val="20"/>
                          <w:szCs w:val="20"/>
                          <w:lang w:eastAsia="en-US"/>
                          <w14:cntxtAlts/>
                        </w:rPr>
                      </w:pPr>
                    </w:p>
                    <w:p w14:paraId="6E162CFA" w14:textId="3B97509F" w:rsidR="00A82C24" w:rsidRPr="00726DFE" w:rsidRDefault="00A82C24" w:rsidP="00CF7F9B">
                      <w:pPr>
                        <w:widowControl w:val="0"/>
                        <w:spacing w:after="120" w:line="180" w:lineRule="auto"/>
                        <w:jc w:val="center"/>
                        <w:rPr>
                          <w:rFonts w:ascii="Comic Sans MS" w:eastAsia="Times New Roman" w:hAnsi="Comic Sans MS" w:cs="Times New Roman"/>
                          <w:color w:val="000000"/>
                          <w:kern w:val="28"/>
                          <w:sz w:val="20"/>
                          <w:szCs w:val="20"/>
                          <w:lang w:eastAsia="en-US"/>
                          <w14:cntxtAlts/>
                        </w:rPr>
                      </w:pPr>
                    </w:p>
                    <w:p w14:paraId="5FFC798C" w14:textId="77777777" w:rsidR="00A82C24" w:rsidRPr="00726DFE" w:rsidRDefault="00A82C24" w:rsidP="00726DFE">
                      <w:pPr>
                        <w:widowControl w:val="0"/>
                        <w:spacing w:after="120" w:line="180" w:lineRule="auto"/>
                        <w:rPr>
                          <w:rFonts w:ascii="Comic Sans MS" w:eastAsia="Times New Roman" w:hAnsi="Comic Sans MS" w:cs="Times New Roman"/>
                          <w:color w:val="000000"/>
                          <w:kern w:val="28"/>
                          <w:sz w:val="20"/>
                          <w:szCs w:val="20"/>
                          <w:lang w:eastAsia="en-US"/>
                          <w14:cntxtAlts/>
                        </w:rPr>
                      </w:pPr>
                    </w:p>
                    <w:p w14:paraId="25F35418" w14:textId="77777777" w:rsidR="00A82C24" w:rsidRDefault="00A82C24" w:rsidP="00BC5472">
                      <w:pPr>
                        <w:widowControl w:val="0"/>
                        <w:spacing w:after="120" w:line="180" w:lineRule="auto"/>
                        <w:rPr>
                          <w:rFonts w:ascii="Comic Sans MS" w:eastAsia="Times New Roman" w:hAnsi="Comic Sans MS" w:cs="Times New Roman"/>
                          <w:color w:val="000000"/>
                          <w:kern w:val="28"/>
                          <w:sz w:val="20"/>
                          <w:szCs w:val="20"/>
                          <w:lang w:eastAsia="en-US"/>
                          <w14:cntxtAlts/>
                        </w:rPr>
                      </w:pPr>
                    </w:p>
                    <w:p w14:paraId="4388ED67" w14:textId="77777777" w:rsidR="00A82C24" w:rsidRPr="00003CEB" w:rsidRDefault="00A82C24" w:rsidP="00BC5472">
                      <w:pPr>
                        <w:widowControl w:val="0"/>
                        <w:spacing w:after="120" w:line="180" w:lineRule="auto"/>
                        <w:rPr>
                          <w:rFonts w:ascii="Comic Sans MS" w:eastAsia="Times New Roman" w:hAnsi="Comic Sans MS" w:cs="Times New Roman"/>
                          <w:color w:val="000000"/>
                          <w:kern w:val="28"/>
                          <w:sz w:val="20"/>
                          <w:szCs w:val="20"/>
                          <w:lang w:eastAsia="en-US"/>
                          <w14:cntxtAlts/>
                        </w:rPr>
                      </w:pPr>
                    </w:p>
                    <w:p w14:paraId="5A790155" w14:textId="77777777" w:rsidR="00A82C24" w:rsidRPr="00BC5472" w:rsidRDefault="00A82C24" w:rsidP="00BC5472">
                      <w:pPr>
                        <w:widowControl w:val="0"/>
                        <w:spacing w:after="120" w:line="180" w:lineRule="auto"/>
                        <w:rPr>
                          <w:rFonts w:ascii="Comic Sans MS" w:eastAsia="Times New Roman" w:hAnsi="Comic Sans MS" w:cs="Times New Roman"/>
                          <w:color w:val="000000"/>
                          <w:kern w:val="28"/>
                          <w:sz w:val="19"/>
                          <w:szCs w:val="19"/>
                          <w:lang w:eastAsia="en-US"/>
                          <w14:cntxtAlts/>
                        </w:rPr>
                      </w:pPr>
                    </w:p>
                    <w:p w14:paraId="22883C17" w14:textId="77777777" w:rsidR="00A82C24" w:rsidRDefault="00A82C24" w:rsidP="009E0857">
                      <w:pPr>
                        <w:widowControl w:val="0"/>
                        <w:spacing w:after="120" w:line="180" w:lineRule="auto"/>
                        <w:jc w:val="center"/>
                        <w:rPr>
                          <w:rFonts w:ascii="Comic Sans MS" w:eastAsia="Times New Roman" w:hAnsi="Comic Sans MS" w:cs="Times New Roman"/>
                          <w:color w:val="000000"/>
                          <w:kern w:val="28"/>
                          <w:sz w:val="32"/>
                          <w:szCs w:val="32"/>
                          <w:lang w:eastAsia="en-US"/>
                          <w14:cntxtAlts/>
                        </w:rPr>
                      </w:pPr>
                    </w:p>
                    <w:p w14:paraId="0327B6C7" w14:textId="0422DF0D" w:rsidR="00A82C24" w:rsidRPr="00143EE6" w:rsidRDefault="00A82C24" w:rsidP="009E0857">
                      <w:pPr>
                        <w:widowControl w:val="0"/>
                        <w:spacing w:after="120" w:line="180" w:lineRule="auto"/>
                        <w:jc w:val="center"/>
                        <w:rPr>
                          <w:rFonts w:ascii="Comic Sans MS" w:eastAsia="Times New Roman" w:hAnsi="Comic Sans MS" w:cs="Times New Roman"/>
                          <w:color w:val="000000"/>
                          <w:kern w:val="28"/>
                          <w:sz w:val="28"/>
                          <w:szCs w:val="28"/>
                          <w:lang w:eastAsia="en-US"/>
                          <w14:cntxtAlts/>
                        </w:rPr>
                      </w:pPr>
                    </w:p>
                    <w:p w14:paraId="6A5E4B01" w14:textId="1343F999" w:rsidR="00A82C24" w:rsidRPr="00CA4161" w:rsidRDefault="00A82C24" w:rsidP="002B793C">
                      <w:pPr>
                        <w:widowControl w:val="0"/>
                        <w:spacing w:after="120" w:line="180" w:lineRule="auto"/>
                        <w:rPr>
                          <w:rFonts w:ascii="Comic Sans MS" w:eastAsia="Times New Roman" w:hAnsi="Comic Sans MS" w:cs="Times New Roman"/>
                          <w:color w:val="000000"/>
                          <w:kern w:val="28"/>
                          <w:sz w:val="18"/>
                          <w:szCs w:val="18"/>
                          <w:lang w:eastAsia="en-US"/>
                          <w14:cntxtAlts/>
                        </w:rPr>
                      </w:pPr>
                    </w:p>
                    <w:p w14:paraId="7C86399E" w14:textId="77777777" w:rsidR="00A82C24" w:rsidRPr="001739D8" w:rsidRDefault="00A82C24" w:rsidP="002B793C">
                      <w:pPr>
                        <w:widowControl w:val="0"/>
                        <w:spacing w:after="120" w:line="180" w:lineRule="auto"/>
                        <w:rPr>
                          <w:rFonts w:ascii="Comic Sans MS" w:eastAsia="Times New Roman" w:hAnsi="Comic Sans MS" w:cs="Times New Roman"/>
                          <w:color w:val="000000"/>
                          <w:kern w:val="28"/>
                          <w:sz w:val="18"/>
                          <w:szCs w:val="18"/>
                          <w:lang w:eastAsia="en-US"/>
                          <w14:cntxtAlts/>
                        </w:rPr>
                      </w:pPr>
                    </w:p>
                    <w:p w14:paraId="083CCA6B" w14:textId="7436DD51" w:rsidR="00A82C24" w:rsidRPr="00390F43"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0C7E25C4" w14:textId="21B1300C" w:rsidR="00A82C24" w:rsidRPr="00390F43"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3EE26145" w14:textId="53BAFB6E"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0DBA5AF4" w14:textId="57B913C7"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413FEFAC" w14:textId="77777777"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4CDA79B1" w14:textId="77777777"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3BCB88C0" w14:textId="77777777" w:rsidR="00A82C2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0A49F59C" w14:textId="1BF57D7D" w:rsidR="00A82C24" w:rsidRPr="00525FCE"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51F79A04" w14:textId="1B970A98" w:rsidR="00A82C24" w:rsidRPr="00032F44" w:rsidRDefault="00A82C24" w:rsidP="00EF4E24">
                      <w:pPr>
                        <w:widowControl w:val="0"/>
                        <w:spacing w:after="120" w:line="180" w:lineRule="auto"/>
                        <w:rPr>
                          <w:rFonts w:ascii="Comic Sans MS" w:eastAsia="Times New Roman" w:hAnsi="Comic Sans MS" w:cs="Times New Roman"/>
                          <w:color w:val="000000"/>
                          <w:kern w:val="28"/>
                          <w:sz w:val="18"/>
                          <w:szCs w:val="18"/>
                          <w:lang w:eastAsia="en-US"/>
                          <w14:cntxtAlts/>
                        </w:rPr>
                      </w:pPr>
                    </w:p>
                    <w:p w14:paraId="22DC6478" w14:textId="77777777" w:rsidR="00A82C24" w:rsidRPr="00EF4E24" w:rsidRDefault="00A82C24" w:rsidP="00EF4E24">
                      <w:pPr>
                        <w:widowControl w:val="0"/>
                        <w:spacing w:after="120" w:line="180" w:lineRule="auto"/>
                        <w:jc w:val="center"/>
                        <w:rPr>
                          <w:rFonts w:ascii="Comic Sans MS" w:eastAsia="Times New Roman" w:hAnsi="Comic Sans MS" w:cs="Times New Roman"/>
                          <w:b/>
                          <w:color w:val="000000"/>
                          <w:kern w:val="28"/>
                          <w:sz w:val="18"/>
                          <w:szCs w:val="18"/>
                          <w:lang w:eastAsia="en-US"/>
                          <w14:cntxtAlts/>
                        </w:rPr>
                      </w:pPr>
                    </w:p>
                    <w:p w14:paraId="7C072156" w14:textId="77777777" w:rsidR="00A82C24" w:rsidRPr="00EC1647" w:rsidRDefault="00A82C24" w:rsidP="00EC1647">
                      <w:pPr>
                        <w:widowControl w:val="0"/>
                        <w:spacing w:after="120" w:line="285" w:lineRule="auto"/>
                        <w:rPr>
                          <w:rFonts w:ascii="Calibri" w:eastAsia="Times New Roman" w:hAnsi="Calibri" w:cs="Times New Roman"/>
                          <w:color w:val="000000"/>
                          <w:kern w:val="28"/>
                          <w:sz w:val="20"/>
                          <w:szCs w:val="20"/>
                          <w:lang w:eastAsia="en-US"/>
                          <w14:cntxtAlts/>
                        </w:rPr>
                      </w:pPr>
                      <w:r w:rsidRPr="00EC1647">
                        <w:rPr>
                          <w:rFonts w:ascii="Calibri" w:eastAsia="Times New Roman" w:hAnsi="Calibri" w:cs="Times New Roman"/>
                          <w:color w:val="000000"/>
                          <w:kern w:val="28"/>
                          <w:sz w:val="20"/>
                          <w:szCs w:val="20"/>
                          <w:lang w:eastAsia="en-US"/>
                          <w14:cntxtAlts/>
                        </w:rPr>
                        <w:t> </w:t>
                      </w:r>
                    </w:p>
                    <w:p w14:paraId="3896E6F7" w14:textId="77777777" w:rsidR="00A82C24" w:rsidRPr="0055116C" w:rsidRDefault="00A82C24" w:rsidP="009D1E84">
                      <w:pPr>
                        <w:jc w:val="center"/>
                        <w:rPr>
                          <w:color w:val="000000" w:themeColor="text1"/>
                          <w:sz w:val="20"/>
                          <w:szCs w:val="20"/>
                          <w:lang w:eastAsia="en-US"/>
                        </w:rPr>
                      </w:pPr>
                    </w:p>
                    <w:p w14:paraId="10275BFD" w14:textId="77777777" w:rsidR="00A82C24" w:rsidRPr="009F4D65" w:rsidRDefault="00A82C24" w:rsidP="009F4D65">
                      <w:pPr>
                        <w:widowControl w:val="0"/>
                        <w:spacing w:after="120" w:line="180" w:lineRule="auto"/>
                        <w:ind w:left="720" w:hanging="720"/>
                        <w:jc w:val="center"/>
                        <w:rPr>
                          <w:rFonts w:ascii="Comic Sans MS" w:eastAsia="Times New Roman" w:hAnsi="Comic Sans MS" w:cs="Times New Roman"/>
                          <w:color w:val="000000"/>
                          <w:kern w:val="28"/>
                          <w:sz w:val="18"/>
                          <w:szCs w:val="18"/>
                          <w:lang w:eastAsia="en-US"/>
                          <w14:cntxtAlts/>
                        </w:rPr>
                      </w:pPr>
                    </w:p>
                    <w:p w14:paraId="5100AC9C" w14:textId="77777777" w:rsidR="00A82C24" w:rsidRPr="00673442" w:rsidRDefault="00A82C24" w:rsidP="009F077D">
                      <w:pPr>
                        <w:widowControl w:val="0"/>
                        <w:spacing w:after="120" w:line="180" w:lineRule="auto"/>
                        <w:ind w:left="720" w:hanging="720"/>
                        <w:rPr>
                          <w:rFonts w:ascii="Comic Sans MS" w:eastAsia="Times New Roman" w:hAnsi="Comic Sans MS" w:cs="Times New Roman"/>
                          <w:color w:val="000000"/>
                          <w:kern w:val="28"/>
                          <w:sz w:val="18"/>
                          <w:szCs w:val="18"/>
                          <w:lang w:eastAsia="en-US"/>
                          <w14:cntxtAlts/>
                        </w:rPr>
                      </w:pPr>
                    </w:p>
                    <w:p w14:paraId="21EAC340" w14:textId="77777777" w:rsidR="00A82C24" w:rsidRPr="00BD78F8" w:rsidRDefault="00A82C24" w:rsidP="00BD78F8">
                      <w:pPr>
                        <w:widowControl w:val="0"/>
                        <w:spacing w:after="120" w:line="180" w:lineRule="auto"/>
                        <w:ind w:left="720" w:hanging="720"/>
                        <w:rPr>
                          <w:rFonts w:ascii="Comic Sans MS" w:eastAsia="Times New Roman" w:hAnsi="Comic Sans MS" w:cs="Times New Roman"/>
                          <w:b/>
                          <w:color w:val="000000"/>
                          <w:kern w:val="28"/>
                          <w:sz w:val="18"/>
                          <w:szCs w:val="18"/>
                          <w:lang w:eastAsia="en-US"/>
                          <w14:cntxtAlts/>
                        </w:rPr>
                      </w:pPr>
                    </w:p>
                    <w:p w14:paraId="46513B47"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355BE225"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20FF66A2"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01110961"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05A18E61"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21DFE54D"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256C7394" w14:textId="77777777" w:rsidR="00A82C24" w:rsidRDefault="00A82C24" w:rsidP="0055116C">
                      <w:pPr>
                        <w:widowControl w:val="0"/>
                        <w:spacing w:after="120" w:line="180" w:lineRule="auto"/>
                        <w:rPr>
                          <w:rFonts w:ascii="Comic Sans MS" w:eastAsia="Times New Roman" w:hAnsi="Comic Sans MS" w:cs="Times New Roman"/>
                          <w:color w:val="000000"/>
                          <w:kern w:val="28"/>
                          <w:sz w:val="18"/>
                          <w:szCs w:val="18"/>
                          <w:lang w:eastAsia="en-US"/>
                          <w14:cntxtAlts/>
                        </w:rPr>
                      </w:pPr>
                    </w:p>
                    <w:p w14:paraId="4C9ABC95" w14:textId="77777777" w:rsidR="00A82C24" w:rsidRDefault="00A82C24" w:rsidP="00990EDD">
                      <w:pPr>
                        <w:widowControl w:val="0"/>
                        <w:spacing w:after="120" w:line="285" w:lineRule="auto"/>
                        <w:rPr>
                          <w:rFonts w:ascii="Arial" w:eastAsia="Times New Roman" w:hAnsi="Arial" w:cs="Arial"/>
                          <w:color w:val="000000"/>
                          <w:kern w:val="28"/>
                          <w:sz w:val="18"/>
                          <w:szCs w:val="18"/>
                          <w:lang w:eastAsia="en-US"/>
                          <w14:cntxtAlts/>
                        </w:rPr>
                      </w:pPr>
                    </w:p>
                    <w:p w14:paraId="67419115" w14:textId="77777777" w:rsidR="00A82C24" w:rsidRDefault="00A82C24" w:rsidP="00990EDD">
                      <w:pPr>
                        <w:widowControl w:val="0"/>
                        <w:spacing w:after="120" w:line="285" w:lineRule="auto"/>
                        <w:rPr>
                          <w:rFonts w:ascii="Arial" w:eastAsia="Times New Roman" w:hAnsi="Arial" w:cs="Arial"/>
                          <w:color w:val="000000"/>
                          <w:kern w:val="28"/>
                          <w:sz w:val="18"/>
                          <w:szCs w:val="18"/>
                          <w:lang w:eastAsia="en-US"/>
                          <w14:cntxtAlts/>
                        </w:rPr>
                      </w:pPr>
                    </w:p>
                    <w:p w14:paraId="5967B8D4" w14:textId="77777777" w:rsidR="00A82C24" w:rsidRDefault="00A82C24" w:rsidP="00990EDD">
                      <w:pPr>
                        <w:widowControl w:val="0"/>
                        <w:spacing w:after="120" w:line="285" w:lineRule="auto"/>
                        <w:rPr>
                          <w:rFonts w:ascii="Agency FB" w:eastAsia="Times New Roman" w:hAnsi="Agency FB" w:cs="Arial"/>
                          <w:color w:val="000000"/>
                          <w:kern w:val="28"/>
                          <w:sz w:val="20"/>
                          <w:szCs w:val="20"/>
                          <w:lang w:eastAsia="en-US"/>
                          <w14:cntxtAlts/>
                        </w:rPr>
                      </w:pPr>
                    </w:p>
                    <w:p w14:paraId="7B2A93EC" w14:textId="77777777" w:rsidR="00A82C24" w:rsidRDefault="00A82C24" w:rsidP="009D1E84">
                      <w:pPr>
                        <w:widowControl w:val="0"/>
                        <w:spacing w:after="120" w:line="180" w:lineRule="auto"/>
                        <w:rPr>
                          <w:rFonts w:ascii="Comic Sans MS" w:eastAsia="Times New Roman" w:hAnsi="Comic Sans MS" w:cs="Times New Roman"/>
                          <w:color w:val="000000"/>
                          <w:kern w:val="28"/>
                          <w:sz w:val="18"/>
                          <w:szCs w:val="18"/>
                          <w:lang w:eastAsia="en-US"/>
                          <w14:cntxtAlts/>
                        </w:rPr>
                      </w:pPr>
                    </w:p>
                    <w:p w14:paraId="2B79CF0E" w14:textId="77777777" w:rsidR="00A82C24" w:rsidRPr="009D1E84" w:rsidRDefault="00A82C24" w:rsidP="009D1E84">
                      <w:pPr>
                        <w:widowControl w:val="0"/>
                        <w:spacing w:after="120" w:line="180" w:lineRule="auto"/>
                        <w:rPr>
                          <w:rFonts w:ascii="Comic Sans MS" w:eastAsia="Times New Roman" w:hAnsi="Comic Sans MS" w:cs="Times New Roman"/>
                          <w:b/>
                          <w:bCs/>
                          <w:color w:val="000000"/>
                          <w:kern w:val="28"/>
                          <w:sz w:val="18"/>
                          <w:szCs w:val="18"/>
                          <w:lang w:eastAsia="en-US"/>
                          <w14:cntxtAlts/>
                        </w:rPr>
                      </w:pPr>
                      <w:r>
                        <w:rPr>
                          <w:rFonts w:ascii="Comic Sans MS" w:eastAsia="Times New Roman" w:hAnsi="Comic Sans MS" w:cs="Times New Roman"/>
                          <w:b/>
                          <w:bCs/>
                          <w:color w:val="000000"/>
                          <w:kern w:val="28"/>
                          <w:sz w:val="18"/>
                          <w:szCs w:val="18"/>
                          <w:lang w:eastAsia="en-US"/>
                          <w14:cntxtAlts/>
                        </w:rPr>
                        <w:t xml:space="preserve">  </w:t>
                      </w:r>
                      <w:r w:rsidRPr="009D1E84">
                        <w:rPr>
                          <w:rFonts w:ascii="Comic Sans MS" w:eastAsia="Times New Roman" w:hAnsi="Comic Sans MS" w:cs="Times New Roman"/>
                          <w:b/>
                          <w:bCs/>
                          <w:color w:val="000000"/>
                          <w:kern w:val="28"/>
                          <w:sz w:val="18"/>
                          <w:szCs w:val="18"/>
                          <w:lang w:eastAsia="en-US"/>
                          <w14:cntxtAlts/>
                        </w:rPr>
                        <w:t xml:space="preserve"> </w:t>
                      </w:r>
                    </w:p>
                    <w:p w14:paraId="7B090B8C" w14:textId="77777777" w:rsidR="00A82C24" w:rsidRPr="009D1E84" w:rsidRDefault="00A82C24" w:rsidP="009D1E84">
                      <w:pPr>
                        <w:widowControl w:val="0"/>
                        <w:spacing w:after="120" w:line="285" w:lineRule="auto"/>
                        <w:rPr>
                          <w:rFonts w:ascii="Calibri" w:eastAsia="Times New Roman" w:hAnsi="Calibri" w:cs="Times New Roman"/>
                          <w:color w:val="000000"/>
                          <w:kern w:val="28"/>
                          <w:sz w:val="20"/>
                          <w:szCs w:val="20"/>
                          <w:lang w:eastAsia="en-US"/>
                          <w14:cntxtAlts/>
                        </w:rPr>
                      </w:pPr>
                      <w:r w:rsidRPr="009D1E84">
                        <w:rPr>
                          <w:rFonts w:ascii="Calibri" w:eastAsia="Times New Roman" w:hAnsi="Calibri" w:cs="Times New Roman"/>
                          <w:color w:val="000000"/>
                          <w:kern w:val="28"/>
                          <w:sz w:val="20"/>
                          <w:szCs w:val="20"/>
                          <w:lang w:eastAsia="en-US"/>
                          <w14:cntxtAlts/>
                        </w:rPr>
                        <w:t> </w:t>
                      </w:r>
                    </w:p>
                    <w:p w14:paraId="250CF44B" w14:textId="77777777" w:rsidR="00A82C24" w:rsidRPr="009D1E84" w:rsidRDefault="00A82C24" w:rsidP="009D1E84">
                      <w:pPr>
                        <w:widowControl w:val="0"/>
                        <w:spacing w:after="120" w:line="180" w:lineRule="auto"/>
                        <w:rPr>
                          <w:rFonts w:ascii="Comic Sans MS" w:eastAsia="Times New Roman" w:hAnsi="Comic Sans MS" w:cs="Times New Roman"/>
                          <w:b/>
                          <w:color w:val="000000"/>
                          <w:kern w:val="28"/>
                          <w:sz w:val="18"/>
                          <w:szCs w:val="18"/>
                          <w:lang w:eastAsia="en-US"/>
                          <w14:cntxtAlts/>
                        </w:rPr>
                      </w:pPr>
                    </w:p>
                    <w:p w14:paraId="7D04B397" w14:textId="77777777" w:rsidR="00A82C24" w:rsidRPr="009D1E84" w:rsidRDefault="00A82C24" w:rsidP="009D1E84">
                      <w:pPr>
                        <w:widowControl w:val="0"/>
                        <w:spacing w:after="120" w:line="180" w:lineRule="auto"/>
                        <w:jc w:val="center"/>
                        <w:rPr>
                          <w:rFonts w:ascii="Comic Sans MS" w:eastAsia="Times New Roman" w:hAnsi="Comic Sans MS" w:cs="Times New Roman"/>
                          <w:b/>
                          <w:color w:val="000000"/>
                          <w:kern w:val="28"/>
                          <w:sz w:val="18"/>
                          <w:szCs w:val="18"/>
                          <w:lang w:eastAsia="en-US"/>
                          <w14:cntxtAlts/>
                        </w:rPr>
                      </w:pPr>
                    </w:p>
                    <w:p w14:paraId="386A9999" w14:textId="77777777" w:rsidR="00A82C24" w:rsidRPr="009D1E84" w:rsidRDefault="00A82C24" w:rsidP="009D1E84">
                      <w:pPr>
                        <w:widowControl w:val="0"/>
                        <w:spacing w:after="120" w:line="285" w:lineRule="auto"/>
                        <w:rPr>
                          <w:rFonts w:ascii="Calibri" w:eastAsia="Times New Roman" w:hAnsi="Calibri" w:cs="Times New Roman"/>
                          <w:color w:val="000000"/>
                          <w:kern w:val="28"/>
                          <w:sz w:val="20"/>
                          <w:szCs w:val="20"/>
                          <w:lang w:eastAsia="en-US"/>
                          <w14:cntxtAlts/>
                        </w:rPr>
                      </w:pPr>
                      <w:r w:rsidRPr="009D1E84">
                        <w:rPr>
                          <w:rFonts w:ascii="Calibri" w:eastAsia="Times New Roman" w:hAnsi="Calibri" w:cs="Times New Roman"/>
                          <w:color w:val="000000"/>
                          <w:kern w:val="28"/>
                          <w:sz w:val="20"/>
                          <w:szCs w:val="20"/>
                          <w:lang w:eastAsia="en-US"/>
                          <w14:cntxtAlts/>
                        </w:rPr>
                        <w:t> </w:t>
                      </w:r>
                    </w:p>
                    <w:p w14:paraId="6C93523A" w14:textId="77777777" w:rsidR="00A82C24" w:rsidRDefault="00A82C24">
                      <w:pPr>
                        <w:rPr>
                          <w:color w:val="2F5897" w:themeColor="text2"/>
                        </w:rPr>
                      </w:pPr>
                    </w:p>
                  </w:txbxContent>
                </v:textbox>
                <w10:wrap type="tight" anchorx="margin" anchory="margin"/>
              </v:rect>
            </w:pict>
          </mc:Fallback>
        </mc:AlternateContent>
      </w:r>
      <w:r w:rsidR="00B53F4C">
        <w:rPr>
          <w:noProof/>
        </w:rPr>
        <mc:AlternateContent>
          <mc:Choice Requires="wps">
            <w:drawing>
              <wp:anchor distT="45720" distB="45720" distL="114300" distR="114300" simplePos="0" relativeHeight="251658246" behindDoc="0" locked="0" layoutInCell="1" allowOverlap="1" wp14:anchorId="40292BE8" wp14:editId="2AE58BA4">
                <wp:simplePos x="0" y="0"/>
                <wp:positionH relativeFrom="page">
                  <wp:posOffset>4968240</wp:posOffset>
                </wp:positionH>
                <wp:positionV relativeFrom="margin">
                  <wp:posOffset>5082540</wp:posOffset>
                </wp:positionV>
                <wp:extent cx="2533650" cy="2400300"/>
                <wp:effectExtent l="0" t="0" r="19050" b="19050"/>
                <wp:wrapTopAndBottom/>
                <wp:docPr id="5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400300"/>
                        </a:xfrm>
                        <a:prstGeom prst="rect">
                          <a:avLst/>
                        </a:prstGeom>
                        <a:noFill/>
                        <a:ln w="9525">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CD577CB" w14:textId="62B22CBE" w:rsidR="00A82C24" w:rsidRPr="00990EDD" w:rsidRDefault="00A82C24" w:rsidP="00DB3FB5">
                            <w:pPr>
                              <w:widowControl w:val="0"/>
                              <w:spacing w:after="120" w:line="285" w:lineRule="auto"/>
                              <w:rPr>
                                <w:rFonts w:ascii="Agency FB" w:eastAsia="Times New Roman" w:hAnsi="Agency FB" w:cs="Times New Roman"/>
                                <w:color w:val="000000"/>
                                <w:kern w:val="28"/>
                                <w:sz w:val="20"/>
                                <w:szCs w:val="20"/>
                                <w:lang w:eastAsia="en-US"/>
                                <w14:cntxtAlts/>
                              </w:rPr>
                            </w:pPr>
                            <w:r w:rsidRPr="00990EDD">
                              <w:rPr>
                                <w:rFonts w:ascii="Agency FB" w:eastAsia="Times New Roman" w:hAnsi="Agency FB" w:cs="Arial"/>
                                <w:color w:val="000000"/>
                                <w:kern w:val="28"/>
                                <w:sz w:val="20"/>
                                <w:szCs w:val="20"/>
                                <w:lang w:eastAsia="en-US"/>
                                <w14:cntxtAlts/>
                              </w:rPr>
                              <w:t xml:space="preserve">The Chumuckla Elementary School Improvement Plan and Parent Involvement Plan are available for your review on our school’s web site </w:t>
                            </w:r>
                            <w:r>
                              <w:rPr>
                                <w:rFonts w:ascii="Agency FB" w:eastAsia="Times New Roman" w:hAnsi="Agency FB" w:cs="Arial"/>
                                <w:color w:val="000000"/>
                                <w:kern w:val="28"/>
                                <w:sz w:val="20"/>
                                <w:szCs w:val="20"/>
                                <w:lang w:eastAsia="en-US"/>
                                <w14:cntxtAlts/>
                              </w:rPr>
                              <w:t>chumucklaelementary.com</w:t>
                            </w:r>
                            <w:r w:rsidRPr="00990EDD">
                              <w:rPr>
                                <w:rFonts w:ascii="Agency FB" w:eastAsia="Times New Roman" w:hAnsi="Agency FB" w:cs="Arial"/>
                                <w:color w:val="000000"/>
                                <w:kern w:val="28"/>
                                <w:sz w:val="20"/>
                                <w:szCs w:val="20"/>
                                <w:lang w:eastAsia="en-US"/>
                                <w14:cntxtAlts/>
                              </w:rPr>
                              <w:t xml:space="preserve">. Copies of the plans are also available in our Parent Resource Center located just outside the front office. To obtain a paper copy of the District </w:t>
                            </w:r>
                            <w:r>
                              <w:rPr>
                                <w:rFonts w:ascii="Agency FB" w:eastAsia="Times New Roman" w:hAnsi="Agency FB" w:cs="Arial"/>
                                <w:color w:val="000000"/>
                                <w:kern w:val="28"/>
                                <w:sz w:val="20"/>
                                <w:szCs w:val="20"/>
                                <w:lang w:eastAsia="en-US"/>
                                <w14:cntxtAlts/>
                              </w:rPr>
                              <w:t>Family Engagement</w:t>
                            </w:r>
                            <w:r w:rsidRPr="00990EDD">
                              <w:rPr>
                                <w:rFonts w:ascii="Agency FB" w:eastAsia="Times New Roman" w:hAnsi="Agency FB" w:cs="Arial"/>
                                <w:color w:val="000000"/>
                                <w:kern w:val="28"/>
                                <w:sz w:val="20"/>
                                <w:szCs w:val="20"/>
                                <w:lang w:eastAsia="en-US"/>
                                <w14:cntxtAlts/>
                              </w:rPr>
                              <w:t xml:space="preserve"> plan, please contact </w:t>
                            </w:r>
                            <w:r>
                              <w:rPr>
                                <w:rFonts w:ascii="Agency FB" w:eastAsia="Times New Roman" w:hAnsi="Agency FB" w:cs="Arial"/>
                                <w:color w:val="000000"/>
                                <w:kern w:val="28"/>
                                <w:sz w:val="20"/>
                                <w:szCs w:val="20"/>
                                <w:lang w:eastAsia="en-US"/>
                                <w14:cntxtAlts/>
                              </w:rPr>
                              <w:t>Patti McKnight</w:t>
                            </w:r>
                            <w:r w:rsidRPr="00990EDD">
                              <w:rPr>
                                <w:rFonts w:ascii="Agency FB" w:eastAsia="Times New Roman" w:hAnsi="Agency FB" w:cs="Arial"/>
                                <w:color w:val="000000"/>
                                <w:kern w:val="28"/>
                                <w:sz w:val="20"/>
                                <w:szCs w:val="20"/>
                                <w:lang w:eastAsia="en-US"/>
                                <w14:cntxtAlts/>
                              </w:rPr>
                              <w:t xml:space="preserve"> at </w:t>
                            </w:r>
                            <w:hyperlink r:id="rId16" w:history="1">
                              <w:r w:rsidRPr="0083144D">
                                <w:rPr>
                                  <w:rStyle w:val="Hyperlink"/>
                                  <w:rFonts w:ascii="Agency FB" w:eastAsia="Times New Roman" w:hAnsi="Agency FB" w:cs="Arial"/>
                                  <w:kern w:val="28"/>
                                  <w:sz w:val="20"/>
                                  <w:szCs w:val="20"/>
                                  <w:lang w:eastAsia="en-US"/>
                                  <w14:cntxtAlts/>
                                </w:rPr>
                                <w:t>mcknightp@santarosa.k12.fl.us</w:t>
                              </w:r>
                            </w:hyperlink>
                            <w:r w:rsidRPr="00990EDD">
                              <w:rPr>
                                <w:rFonts w:ascii="Agency FB" w:eastAsia="Times New Roman" w:hAnsi="Agency FB" w:cs="Arial"/>
                                <w:i/>
                                <w:iCs/>
                                <w:color w:val="000000"/>
                                <w:kern w:val="28"/>
                                <w:sz w:val="20"/>
                                <w:szCs w:val="20"/>
                                <w:lang w:eastAsia="en-US"/>
                                <w14:cntxtAlts/>
                              </w:rPr>
                              <w:t xml:space="preserve"> </w:t>
                            </w:r>
                            <w:r w:rsidRPr="00990EDD">
                              <w:rPr>
                                <w:rFonts w:ascii="Agency FB" w:eastAsia="Times New Roman" w:hAnsi="Agency FB" w:cs="Arial"/>
                                <w:color w:val="000000"/>
                                <w:kern w:val="28"/>
                                <w:sz w:val="20"/>
                                <w:szCs w:val="20"/>
                                <w:lang w:eastAsia="en-US"/>
                                <w14:cntxtAlts/>
                              </w:rPr>
                              <w:t xml:space="preserve">or (850) 983-5001. Parent input regarding the School Improvement Plan and Parent Involvement Plan is always welcome!  Parent participation in our School Advisory Council meetings is also encouraged. </w:t>
                            </w:r>
                            <w:r>
                              <w:rPr>
                                <w:rFonts w:ascii="Agency FB" w:eastAsia="Times New Roman" w:hAnsi="Agency FB" w:cs="Arial"/>
                                <w:b/>
                                <w:bCs/>
                                <w:color w:val="000000"/>
                                <w:kern w:val="28"/>
                                <w:sz w:val="20"/>
                                <w:szCs w:val="20"/>
                                <w:lang w:eastAsia="en-US"/>
                                <w14:cntxtAlts/>
                              </w:rPr>
                              <w:t xml:space="preserve">Our next SAC meeting is March 9, 2021 </w:t>
                            </w:r>
                            <w:r w:rsidRPr="00990EDD">
                              <w:rPr>
                                <w:rFonts w:ascii="Agency FB" w:eastAsia="Times New Roman" w:hAnsi="Agency FB" w:cs="Arial"/>
                                <w:b/>
                                <w:bCs/>
                                <w:color w:val="000000"/>
                                <w:kern w:val="28"/>
                                <w:sz w:val="20"/>
                                <w:szCs w:val="20"/>
                                <w:lang w:eastAsia="en-US"/>
                                <w14:cntxtAlts/>
                              </w:rPr>
                              <w:t>at</w:t>
                            </w:r>
                            <w:r>
                              <w:rPr>
                                <w:rFonts w:ascii="Agency FB" w:eastAsia="Times New Roman" w:hAnsi="Agency FB" w:cs="Arial"/>
                                <w:b/>
                                <w:bCs/>
                                <w:color w:val="000000"/>
                                <w:kern w:val="28"/>
                                <w:sz w:val="20"/>
                                <w:szCs w:val="20"/>
                                <w:lang w:eastAsia="en-US"/>
                                <w14:cntxtAlts/>
                              </w:rPr>
                              <w:t xml:space="preserve"> 2:30 pm.</w:t>
                            </w:r>
                            <w:r w:rsidRPr="00990EDD">
                              <w:rPr>
                                <w:rFonts w:ascii="Agency FB" w:eastAsia="Times New Roman" w:hAnsi="Agency FB" w:cs="Arial"/>
                                <w:b/>
                                <w:bCs/>
                                <w:color w:val="000000"/>
                                <w:kern w:val="28"/>
                                <w:sz w:val="20"/>
                                <w:szCs w:val="20"/>
                                <w:lang w:eastAsia="en-US"/>
                                <w14:cntxtAlts/>
                              </w:rPr>
                              <w:t xml:space="preserve"> </w:t>
                            </w:r>
                          </w:p>
                          <w:p w14:paraId="246197E4" w14:textId="77777777" w:rsidR="00A82C24" w:rsidRPr="00DB3FB5" w:rsidRDefault="00A82C24">
                            <w:pPr>
                              <w:pStyle w:val="Quote"/>
                              <w:rPr>
                                <w:rFonts w:ascii="Agency FB" w:hAnsi="Agency FB"/>
                                <w:sz w:val="20"/>
                                <w:szCs w:val="20"/>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40292BE8" id="AutoShape 11" o:spid="_x0000_s1028" style="position:absolute;margin-left:391.2pt;margin-top:400.2pt;width:199.5pt;height:189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" filled="f" strokecolor="#6076b4 [3204]">
                <v:textbox inset=",7.2pt,,10.8pt">
                  <w:txbxContent>
                    <w:p w14:paraId="7CD577CB" w14:textId="62B22CBE" w:rsidR="00A82C24" w:rsidRPr="00990EDD" w:rsidRDefault="00A82C24" w:rsidP="00DB3FB5">
                      <w:pPr>
                        <w:widowControl w:val="0"/>
                        <w:spacing w:after="120" w:line="285" w:lineRule="auto"/>
                        <w:rPr>
                          <w:rFonts w:ascii="Agency FB" w:eastAsia="Times New Roman" w:hAnsi="Agency FB" w:cs="Times New Roman"/>
                          <w:color w:val="000000"/>
                          <w:kern w:val="28"/>
                          <w:sz w:val="20"/>
                          <w:szCs w:val="20"/>
                          <w:lang w:eastAsia="en-US"/>
                          <w14:cntxtAlts/>
                        </w:rPr>
                      </w:pPr>
                      <w:r w:rsidRPr="00990EDD">
                        <w:rPr>
                          <w:rFonts w:ascii="Agency FB" w:eastAsia="Times New Roman" w:hAnsi="Agency FB" w:cs="Arial"/>
                          <w:color w:val="000000"/>
                          <w:kern w:val="28"/>
                          <w:sz w:val="20"/>
                          <w:szCs w:val="20"/>
                          <w:lang w:eastAsia="en-US"/>
                          <w14:cntxtAlts/>
                        </w:rPr>
                        <w:t xml:space="preserve">The Chumuckla Elementary School Improvement Plan and Parent Involvement Plan are available for your review on our school’s web site </w:t>
                      </w:r>
                      <w:r>
                        <w:rPr>
                          <w:rFonts w:ascii="Agency FB" w:eastAsia="Times New Roman" w:hAnsi="Agency FB" w:cs="Arial"/>
                          <w:color w:val="000000"/>
                          <w:kern w:val="28"/>
                          <w:sz w:val="20"/>
                          <w:szCs w:val="20"/>
                          <w:lang w:eastAsia="en-US"/>
                          <w14:cntxtAlts/>
                        </w:rPr>
                        <w:t>chumucklaelementary.com</w:t>
                      </w:r>
                      <w:r w:rsidRPr="00990EDD">
                        <w:rPr>
                          <w:rFonts w:ascii="Agency FB" w:eastAsia="Times New Roman" w:hAnsi="Agency FB" w:cs="Arial"/>
                          <w:color w:val="000000"/>
                          <w:kern w:val="28"/>
                          <w:sz w:val="20"/>
                          <w:szCs w:val="20"/>
                          <w:lang w:eastAsia="en-US"/>
                          <w14:cntxtAlts/>
                        </w:rPr>
                        <w:t xml:space="preserve">. Copies of the plans are also available in our Parent Resource Center located just outside the front office. To obtain a paper copy of the District </w:t>
                      </w:r>
                      <w:r>
                        <w:rPr>
                          <w:rFonts w:ascii="Agency FB" w:eastAsia="Times New Roman" w:hAnsi="Agency FB" w:cs="Arial"/>
                          <w:color w:val="000000"/>
                          <w:kern w:val="28"/>
                          <w:sz w:val="20"/>
                          <w:szCs w:val="20"/>
                          <w:lang w:eastAsia="en-US"/>
                          <w14:cntxtAlts/>
                        </w:rPr>
                        <w:t>Family Engagement</w:t>
                      </w:r>
                      <w:r w:rsidRPr="00990EDD">
                        <w:rPr>
                          <w:rFonts w:ascii="Agency FB" w:eastAsia="Times New Roman" w:hAnsi="Agency FB" w:cs="Arial"/>
                          <w:color w:val="000000"/>
                          <w:kern w:val="28"/>
                          <w:sz w:val="20"/>
                          <w:szCs w:val="20"/>
                          <w:lang w:eastAsia="en-US"/>
                          <w14:cntxtAlts/>
                        </w:rPr>
                        <w:t xml:space="preserve"> plan, please contact </w:t>
                      </w:r>
                      <w:r>
                        <w:rPr>
                          <w:rFonts w:ascii="Agency FB" w:eastAsia="Times New Roman" w:hAnsi="Agency FB" w:cs="Arial"/>
                          <w:color w:val="000000"/>
                          <w:kern w:val="28"/>
                          <w:sz w:val="20"/>
                          <w:szCs w:val="20"/>
                          <w:lang w:eastAsia="en-US"/>
                          <w14:cntxtAlts/>
                        </w:rPr>
                        <w:t>Patti McKnight</w:t>
                      </w:r>
                      <w:r w:rsidRPr="00990EDD">
                        <w:rPr>
                          <w:rFonts w:ascii="Agency FB" w:eastAsia="Times New Roman" w:hAnsi="Agency FB" w:cs="Arial"/>
                          <w:color w:val="000000"/>
                          <w:kern w:val="28"/>
                          <w:sz w:val="20"/>
                          <w:szCs w:val="20"/>
                          <w:lang w:eastAsia="en-US"/>
                          <w14:cntxtAlts/>
                        </w:rPr>
                        <w:t xml:space="preserve"> at </w:t>
                      </w:r>
                      <w:hyperlink r:id="rId17" w:history="1">
                        <w:r w:rsidRPr="0083144D">
                          <w:rPr>
                            <w:rStyle w:val="Hyperlink"/>
                            <w:rFonts w:ascii="Agency FB" w:eastAsia="Times New Roman" w:hAnsi="Agency FB" w:cs="Arial"/>
                            <w:kern w:val="28"/>
                            <w:sz w:val="20"/>
                            <w:szCs w:val="20"/>
                            <w:lang w:eastAsia="en-US"/>
                            <w14:cntxtAlts/>
                          </w:rPr>
                          <w:t>mcknightp@santarosa.k12.fl.us</w:t>
                        </w:r>
                      </w:hyperlink>
                      <w:r w:rsidRPr="00990EDD">
                        <w:rPr>
                          <w:rFonts w:ascii="Agency FB" w:eastAsia="Times New Roman" w:hAnsi="Agency FB" w:cs="Arial"/>
                          <w:i/>
                          <w:iCs/>
                          <w:color w:val="000000"/>
                          <w:kern w:val="28"/>
                          <w:sz w:val="20"/>
                          <w:szCs w:val="20"/>
                          <w:lang w:eastAsia="en-US"/>
                          <w14:cntxtAlts/>
                        </w:rPr>
                        <w:t xml:space="preserve"> </w:t>
                      </w:r>
                      <w:r w:rsidRPr="00990EDD">
                        <w:rPr>
                          <w:rFonts w:ascii="Agency FB" w:eastAsia="Times New Roman" w:hAnsi="Agency FB" w:cs="Arial"/>
                          <w:color w:val="000000"/>
                          <w:kern w:val="28"/>
                          <w:sz w:val="20"/>
                          <w:szCs w:val="20"/>
                          <w:lang w:eastAsia="en-US"/>
                          <w14:cntxtAlts/>
                        </w:rPr>
                        <w:t xml:space="preserve">or (850) 983-5001. Parent input regarding the School Improvement Plan and Parent Involvement Plan is always welcome!  Parent participation in our School Advisory Council meetings is also encouraged. </w:t>
                      </w:r>
                      <w:r>
                        <w:rPr>
                          <w:rFonts w:ascii="Agency FB" w:eastAsia="Times New Roman" w:hAnsi="Agency FB" w:cs="Arial"/>
                          <w:b/>
                          <w:bCs/>
                          <w:color w:val="000000"/>
                          <w:kern w:val="28"/>
                          <w:sz w:val="20"/>
                          <w:szCs w:val="20"/>
                          <w:lang w:eastAsia="en-US"/>
                          <w14:cntxtAlts/>
                        </w:rPr>
                        <w:t xml:space="preserve">Our next SAC meeting is March 9, 2021 </w:t>
                      </w:r>
                      <w:r w:rsidRPr="00990EDD">
                        <w:rPr>
                          <w:rFonts w:ascii="Agency FB" w:eastAsia="Times New Roman" w:hAnsi="Agency FB" w:cs="Arial"/>
                          <w:b/>
                          <w:bCs/>
                          <w:color w:val="000000"/>
                          <w:kern w:val="28"/>
                          <w:sz w:val="20"/>
                          <w:szCs w:val="20"/>
                          <w:lang w:eastAsia="en-US"/>
                          <w14:cntxtAlts/>
                        </w:rPr>
                        <w:t>at</w:t>
                      </w:r>
                      <w:r>
                        <w:rPr>
                          <w:rFonts w:ascii="Agency FB" w:eastAsia="Times New Roman" w:hAnsi="Agency FB" w:cs="Arial"/>
                          <w:b/>
                          <w:bCs/>
                          <w:color w:val="000000"/>
                          <w:kern w:val="28"/>
                          <w:sz w:val="20"/>
                          <w:szCs w:val="20"/>
                          <w:lang w:eastAsia="en-US"/>
                          <w14:cntxtAlts/>
                        </w:rPr>
                        <w:t xml:space="preserve"> 2:30 pm.</w:t>
                      </w:r>
                      <w:r w:rsidRPr="00990EDD">
                        <w:rPr>
                          <w:rFonts w:ascii="Agency FB" w:eastAsia="Times New Roman" w:hAnsi="Agency FB" w:cs="Arial"/>
                          <w:b/>
                          <w:bCs/>
                          <w:color w:val="000000"/>
                          <w:kern w:val="28"/>
                          <w:sz w:val="20"/>
                          <w:szCs w:val="20"/>
                          <w:lang w:eastAsia="en-US"/>
                          <w14:cntxtAlts/>
                        </w:rPr>
                        <w:t xml:space="preserve"> </w:t>
                      </w:r>
                    </w:p>
                    <w:p w14:paraId="246197E4" w14:textId="77777777" w:rsidR="00A82C24" w:rsidRPr="00DB3FB5" w:rsidRDefault="00A82C24">
                      <w:pPr>
                        <w:pStyle w:val="Quote"/>
                        <w:rPr>
                          <w:rFonts w:ascii="Agency FB" w:hAnsi="Agency FB"/>
                          <w:sz w:val="20"/>
                          <w:szCs w:val="20"/>
                        </w:rPr>
                      </w:pPr>
                    </w:p>
                  </w:txbxContent>
                </v:textbox>
                <w10:wrap type="topAndBottom" anchorx="page" anchory="margin"/>
              </v:rect>
            </w:pict>
          </mc:Fallback>
        </mc:AlternateContent>
      </w:r>
      <w:r w:rsidR="000D2230">
        <w:rPr>
          <w:noProof/>
        </w:rPr>
        <mc:AlternateContent>
          <mc:Choice Requires="wps">
            <w:drawing>
              <wp:anchor distT="0" distB="0" distL="274320" distR="114300" simplePos="0" relativeHeight="251658245" behindDoc="1" locked="0" layoutInCell="1" allowOverlap="1" wp14:anchorId="7D01E5C5" wp14:editId="1988FDF7">
                <wp:simplePos x="0" y="0"/>
                <wp:positionH relativeFrom="page">
                  <wp:posOffset>167640</wp:posOffset>
                </wp:positionH>
                <wp:positionV relativeFrom="margin">
                  <wp:posOffset>-556260</wp:posOffset>
                </wp:positionV>
                <wp:extent cx="4751070" cy="8652510"/>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4751070" cy="8652510"/>
                        </a:xfrm>
                        <a:prstGeom prst="rect">
                          <a:avLst/>
                        </a:prstGeom>
                        <a:no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A497B42" w14:textId="77777777" w:rsidR="00C25363" w:rsidRDefault="00C25363" w:rsidP="00011DED">
                            <w:pPr>
                              <w:spacing w:after="120" w:line="240" w:lineRule="auto"/>
                              <w:rPr>
                                <w:rFonts w:ascii="Comic Sans MS" w:hAnsi="Comic Sans MS"/>
                                <w:color w:val="000000" w:themeColor="text1"/>
                                <w:sz w:val="20"/>
                                <w:szCs w:val="20"/>
                              </w:rPr>
                            </w:pPr>
                          </w:p>
                          <w:p w14:paraId="1EE2A563" w14:textId="4CF4E6DD" w:rsidR="00A82C24" w:rsidRPr="00C25363" w:rsidRDefault="00A82C24" w:rsidP="00011DED">
                            <w:pPr>
                              <w:spacing w:after="120" w:line="240" w:lineRule="auto"/>
                              <w:rPr>
                                <w:rFonts w:ascii="Comic Sans MS" w:hAnsi="Comic Sans MS"/>
                                <w:color w:val="000000" w:themeColor="text1"/>
                                <w:sz w:val="20"/>
                                <w:szCs w:val="20"/>
                              </w:rPr>
                            </w:pPr>
                            <w:r w:rsidRPr="00C25363">
                              <w:rPr>
                                <w:rFonts w:ascii="Comic Sans MS" w:hAnsi="Comic Sans MS"/>
                                <w:color w:val="000000" w:themeColor="text1"/>
                                <w:sz w:val="20"/>
                                <w:szCs w:val="20"/>
                              </w:rPr>
                              <w:t>Greetings CES Families,</w:t>
                            </w:r>
                          </w:p>
                          <w:p w14:paraId="0F5E46FE" w14:textId="2FBE3929" w:rsidR="00A82C24" w:rsidRPr="00C25363" w:rsidRDefault="008855C4" w:rsidP="00011DED">
                            <w:pPr>
                              <w:spacing w:after="120" w:line="240" w:lineRule="auto"/>
                              <w:rPr>
                                <w:rFonts w:ascii="Comic Sans MS" w:hAnsi="Comic Sans MS"/>
                                <w:color w:val="000000" w:themeColor="text1"/>
                                <w:sz w:val="20"/>
                                <w:szCs w:val="20"/>
                              </w:rPr>
                            </w:pPr>
                            <w:r w:rsidRPr="00C25363">
                              <w:rPr>
                                <w:rFonts w:ascii="Comic Sans MS" w:hAnsi="Comic Sans MS"/>
                                <w:color w:val="000000" w:themeColor="text1"/>
                                <w:sz w:val="20"/>
                                <w:szCs w:val="20"/>
                              </w:rPr>
                              <w:t xml:space="preserve">It seems hard to </w:t>
                            </w:r>
                            <w:r w:rsidR="00376CA9" w:rsidRPr="00C25363">
                              <w:rPr>
                                <w:rFonts w:ascii="Comic Sans MS" w:hAnsi="Comic Sans MS"/>
                                <w:color w:val="000000" w:themeColor="text1"/>
                                <w:sz w:val="20"/>
                                <w:szCs w:val="20"/>
                              </w:rPr>
                              <w:t>believe</w:t>
                            </w:r>
                            <w:r w:rsidRPr="00C25363">
                              <w:rPr>
                                <w:rFonts w:ascii="Comic Sans MS" w:hAnsi="Comic Sans MS"/>
                                <w:color w:val="000000" w:themeColor="text1"/>
                                <w:sz w:val="20"/>
                                <w:szCs w:val="20"/>
                              </w:rPr>
                              <w:t>, but</w:t>
                            </w:r>
                            <w:r w:rsidR="00376CA9" w:rsidRPr="00C25363">
                              <w:rPr>
                                <w:rFonts w:ascii="Comic Sans MS" w:hAnsi="Comic Sans MS"/>
                                <w:color w:val="000000" w:themeColor="text1"/>
                                <w:sz w:val="20"/>
                                <w:szCs w:val="20"/>
                              </w:rPr>
                              <w:t xml:space="preserve"> we are just a </w:t>
                            </w:r>
                            <w:r w:rsidR="007C013F" w:rsidRPr="00C25363">
                              <w:rPr>
                                <w:rFonts w:ascii="Comic Sans MS" w:hAnsi="Comic Sans MS"/>
                                <w:color w:val="000000" w:themeColor="text1"/>
                                <w:sz w:val="20"/>
                                <w:szCs w:val="20"/>
                              </w:rPr>
                              <w:t>few short days from the beginning of</w:t>
                            </w:r>
                            <w:r w:rsidR="00766A92" w:rsidRPr="00C25363">
                              <w:rPr>
                                <w:rFonts w:ascii="Comic Sans MS" w:hAnsi="Comic Sans MS"/>
                                <w:color w:val="000000" w:themeColor="text1"/>
                                <w:sz w:val="20"/>
                                <w:szCs w:val="20"/>
                              </w:rPr>
                              <w:t xml:space="preserve"> </w:t>
                            </w:r>
                            <w:r w:rsidR="00A60B4A" w:rsidRPr="00C25363">
                              <w:rPr>
                                <w:rFonts w:ascii="Comic Sans MS" w:hAnsi="Comic Sans MS"/>
                                <w:color w:val="000000" w:themeColor="text1"/>
                                <w:sz w:val="20"/>
                                <w:szCs w:val="20"/>
                              </w:rPr>
                              <w:t>S</w:t>
                            </w:r>
                            <w:r w:rsidR="00766A92" w:rsidRPr="00C25363">
                              <w:rPr>
                                <w:rFonts w:ascii="Comic Sans MS" w:hAnsi="Comic Sans MS"/>
                                <w:color w:val="000000" w:themeColor="text1"/>
                                <w:sz w:val="20"/>
                                <w:szCs w:val="20"/>
                              </w:rPr>
                              <w:t>pring</w:t>
                            </w:r>
                            <w:r w:rsidR="00A60B4A" w:rsidRPr="00C25363">
                              <w:rPr>
                                <w:rFonts w:ascii="Comic Sans MS" w:hAnsi="Comic Sans MS"/>
                                <w:color w:val="000000" w:themeColor="text1"/>
                                <w:sz w:val="20"/>
                                <w:szCs w:val="20"/>
                              </w:rPr>
                              <w:t xml:space="preserve"> Break</w:t>
                            </w:r>
                            <w:r w:rsidR="000E468E" w:rsidRPr="00C25363">
                              <w:rPr>
                                <w:rFonts w:ascii="Comic Sans MS" w:hAnsi="Comic Sans MS"/>
                                <w:color w:val="000000" w:themeColor="text1"/>
                                <w:sz w:val="20"/>
                                <w:szCs w:val="20"/>
                              </w:rPr>
                              <w:t xml:space="preserve"> 2021!</w:t>
                            </w:r>
                            <w:r w:rsidR="00766A92" w:rsidRPr="00C25363">
                              <w:rPr>
                                <w:rFonts w:ascii="Comic Sans MS" w:hAnsi="Comic Sans MS"/>
                                <w:color w:val="000000" w:themeColor="text1"/>
                                <w:sz w:val="20"/>
                                <w:szCs w:val="20"/>
                              </w:rPr>
                              <w:t xml:space="preserve"> </w:t>
                            </w:r>
                            <w:r w:rsidR="00A82C24" w:rsidRPr="00C25363">
                              <w:rPr>
                                <w:rFonts w:ascii="Comic Sans MS" w:hAnsi="Comic Sans MS"/>
                                <w:color w:val="000000" w:themeColor="text1"/>
                                <w:sz w:val="20"/>
                                <w:szCs w:val="20"/>
                              </w:rPr>
                              <w:t xml:space="preserve">   </w:t>
                            </w:r>
                            <w:r w:rsidR="008E6C0C" w:rsidRPr="00C25363">
                              <w:rPr>
                                <w:rFonts w:ascii="Comic Sans MS" w:hAnsi="Comic Sans MS"/>
                                <w:color w:val="000000" w:themeColor="text1"/>
                                <w:sz w:val="20"/>
                                <w:szCs w:val="20"/>
                              </w:rPr>
                              <w:t xml:space="preserve">Whether you are a cold weather person or not, </w:t>
                            </w:r>
                            <w:r w:rsidR="007056AB" w:rsidRPr="00C25363">
                              <w:rPr>
                                <w:rFonts w:ascii="Comic Sans MS" w:hAnsi="Comic Sans MS"/>
                                <w:color w:val="000000" w:themeColor="text1"/>
                                <w:sz w:val="20"/>
                                <w:szCs w:val="20"/>
                              </w:rPr>
                              <w:t>I hope that you have enjoyed some of the spring-like weather we have been having.  Couple the warmer weather with the full moon</w:t>
                            </w:r>
                            <w:r w:rsidR="006D3427" w:rsidRPr="00C25363">
                              <w:rPr>
                                <w:rFonts w:ascii="Comic Sans MS" w:hAnsi="Comic Sans MS"/>
                                <w:color w:val="000000" w:themeColor="text1"/>
                                <w:sz w:val="20"/>
                                <w:szCs w:val="20"/>
                              </w:rPr>
                              <w:t xml:space="preserve">, and you can only imagine </w:t>
                            </w:r>
                            <w:r w:rsidR="00196956" w:rsidRPr="00C25363">
                              <w:rPr>
                                <w:rFonts w:ascii="Comic Sans MS" w:hAnsi="Comic Sans MS"/>
                                <w:color w:val="000000" w:themeColor="text1"/>
                                <w:sz w:val="20"/>
                                <w:szCs w:val="20"/>
                              </w:rPr>
                              <w:t>what it has been like</w:t>
                            </w:r>
                            <w:r w:rsidR="0042126B" w:rsidRPr="00C25363">
                              <w:rPr>
                                <w:rFonts w:ascii="Comic Sans MS" w:hAnsi="Comic Sans MS"/>
                                <w:color w:val="000000" w:themeColor="text1"/>
                                <w:sz w:val="20"/>
                                <w:szCs w:val="20"/>
                              </w:rPr>
                              <w:t xml:space="preserve"> here</w:t>
                            </w:r>
                            <w:r w:rsidR="00353B25" w:rsidRPr="00C25363">
                              <w:rPr>
                                <w:rFonts w:ascii="Comic Sans MS" w:hAnsi="Comic Sans MS"/>
                                <w:color w:val="000000" w:themeColor="text1"/>
                                <w:sz w:val="20"/>
                                <w:szCs w:val="20"/>
                              </w:rPr>
                              <w:t>.</w:t>
                            </w:r>
                            <w:r w:rsidR="00C34136" w:rsidRPr="00C25363">
                              <w:rPr>
                                <w:rFonts w:ascii="Comic Sans MS" w:hAnsi="Comic Sans MS"/>
                                <w:color w:val="000000" w:themeColor="text1"/>
                                <w:sz w:val="20"/>
                                <w:szCs w:val="20"/>
                              </w:rPr>
                              <w:t xml:space="preserve"> (</w:t>
                            </w:r>
                            <w:proofErr w:type="gramStart"/>
                            <w:r w:rsidR="00C34136" w:rsidRPr="00C25363">
                              <w:rPr>
                                <w:rFonts w:ascii="Comic Sans MS" w:hAnsi="Comic Sans MS"/>
                                <w:color w:val="000000" w:themeColor="text1"/>
                                <w:sz w:val="20"/>
                                <w:szCs w:val="20"/>
                              </w:rPr>
                              <w:t>lol)</w:t>
                            </w:r>
                            <w:r w:rsidR="006A1102" w:rsidRPr="00C25363">
                              <w:rPr>
                                <w:rFonts w:ascii="Comic Sans MS" w:hAnsi="Comic Sans MS"/>
                                <w:color w:val="000000" w:themeColor="text1"/>
                                <w:sz w:val="20"/>
                                <w:szCs w:val="20"/>
                              </w:rPr>
                              <w:t xml:space="preserve">  </w:t>
                            </w:r>
                            <w:r w:rsidR="00EE709E" w:rsidRPr="00C25363">
                              <w:rPr>
                                <w:rFonts w:ascii="Comic Sans MS" w:hAnsi="Comic Sans MS"/>
                                <w:color w:val="000000" w:themeColor="text1"/>
                                <w:sz w:val="20"/>
                                <w:szCs w:val="20"/>
                              </w:rPr>
                              <w:t>Everyone</w:t>
                            </w:r>
                            <w:proofErr w:type="gramEnd"/>
                            <w:r w:rsidR="00EE709E" w:rsidRPr="00C25363">
                              <w:rPr>
                                <w:rFonts w:ascii="Comic Sans MS" w:hAnsi="Comic Sans MS"/>
                                <w:color w:val="000000" w:themeColor="text1"/>
                                <w:sz w:val="20"/>
                                <w:szCs w:val="20"/>
                              </w:rPr>
                              <w:t xml:space="preserve"> is still working </w:t>
                            </w:r>
                            <w:r w:rsidR="003D5029" w:rsidRPr="00C25363">
                              <w:rPr>
                                <w:rFonts w:ascii="Comic Sans MS" w:hAnsi="Comic Sans MS"/>
                                <w:color w:val="000000" w:themeColor="text1"/>
                                <w:sz w:val="20"/>
                                <w:szCs w:val="20"/>
                              </w:rPr>
                              <w:t>diligently getting prepared for what we refer to in the education world</w:t>
                            </w:r>
                            <w:r w:rsidR="004153FB" w:rsidRPr="00C25363">
                              <w:rPr>
                                <w:rFonts w:ascii="Comic Sans MS" w:hAnsi="Comic Sans MS"/>
                                <w:color w:val="000000" w:themeColor="text1"/>
                                <w:sz w:val="20"/>
                                <w:szCs w:val="20"/>
                              </w:rPr>
                              <w:t xml:space="preserve"> as “Assessment Season.”  </w:t>
                            </w:r>
                            <w:r w:rsidR="000A6CD0" w:rsidRPr="00C25363">
                              <w:rPr>
                                <w:rFonts w:ascii="Comic Sans MS" w:hAnsi="Comic Sans MS"/>
                                <w:color w:val="000000" w:themeColor="text1"/>
                                <w:sz w:val="20"/>
                                <w:szCs w:val="20"/>
                              </w:rPr>
                              <w:t xml:space="preserve">Whether it will </w:t>
                            </w:r>
                            <w:r w:rsidR="00D02A5C" w:rsidRPr="00C25363">
                              <w:rPr>
                                <w:rFonts w:ascii="Comic Sans MS" w:hAnsi="Comic Sans MS"/>
                                <w:color w:val="000000" w:themeColor="text1"/>
                                <w:sz w:val="20"/>
                                <w:szCs w:val="20"/>
                              </w:rPr>
                              <w:t>be the</w:t>
                            </w:r>
                            <w:r w:rsidR="003922B2" w:rsidRPr="00C25363">
                              <w:rPr>
                                <w:rFonts w:ascii="Comic Sans MS" w:hAnsi="Comic Sans MS"/>
                                <w:color w:val="000000" w:themeColor="text1"/>
                                <w:sz w:val="20"/>
                                <w:szCs w:val="20"/>
                              </w:rPr>
                              <w:t xml:space="preserve"> Florida</w:t>
                            </w:r>
                            <w:r w:rsidR="00D02A5C" w:rsidRPr="00C25363">
                              <w:rPr>
                                <w:rFonts w:ascii="Comic Sans MS" w:hAnsi="Comic Sans MS"/>
                                <w:color w:val="000000" w:themeColor="text1"/>
                                <w:sz w:val="20"/>
                                <w:szCs w:val="20"/>
                              </w:rPr>
                              <w:t xml:space="preserve"> </w:t>
                            </w:r>
                            <w:r w:rsidR="007D214E" w:rsidRPr="00C25363">
                              <w:rPr>
                                <w:rFonts w:ascii="Comic Sans MS" w:hAnsi="Comic Sans MS"/>
                                <w:color w:val="000000" w:themeColor="text1"/>
                                <w:sz w:val="20"/>
                                <w:szCs w:val="20"/>
                              </w:rPr>
                              <w:t xml:space="preserve">Standards Assessment (FSA) or the STAR reading and math test, </w:t>
                            </w:r>
                            <w:r w:rsidR="009F5128" w:rsidRPr="00C25363">
                              <w:rPr>
                                <w:rFonts w:ascii="Comic Sans MS" w:hAnsi="Comic Sans MS"/>
                                <w:color w:val="000000" w:themeColor="text1"/>
                                <w:sz w:val="20"/>
                                <w:szCs w:val="20"/>
                              </w:rPr>
                              <w:t xml:space="preserve">these tests help to provide a way for us to determine the level of growth </w:t>
                            </w:r>
                            <w:r w:rsidR="003922B2" w:rsidRPr="00C25363">
                              <w:rPr>
                                <w:rFonts w:ascii="Comic Sans MS" w:hAnsi="Comic Sans MS"/>
                                <w:color w:val="000000" w:themeColor="text1"/>
                                <w:sz w:val="20"/>
                                <w:szCs w:val="20"/>
                              </w:rPr>
                              <w:t xml:space="preserve">students have made during the school year.  The optimal goal is </w:t>
                            </w:r>
                            <w:r w:rsidR="005405A4" w:rsidRPr="00C25363">
                              <w:rPr>
                                <w:rFonts w:ascii="Comic Sans MS" w:hAnsi="Comic Sans MS"/>
                                <w:color w:val="000000" w:themeColor="text1"/>
                                <w:sz w:val="20"/>
                                <w:szCs w:val="20"/>
                              </w:rPr>
                              <w:t>for</w:t>
                            </w:r>
                            <w:r w:rsidR="003922B2" w:rsidRPr="00C25363">
                              <w:rPr>
                                <w:rFonts w:ascii="Comic Sans MS" w:hAnsi="Comic Sans MS"/>
                                <w:color w:val="000000" w:themeColor="text1"/>
                                <w:sz w:val="20"/>
                                <w:szCs w:val="20"/>
                              </w:rPr>
                              <w:t xml:space="preserve"> each student</w:t>
                            </w:r>
                            <w:r w:rsidR="00581422" w:rsidRPr="00C25363">
                              <w:rPr>
                                <w:rFonts w:ascii="Comic Sans MS" w:hAnsi="Comic Sans MS"/>
                                <w:color w:val="000000" w:themeColor="text1"/>
                                <w:sz w:val="20"/>
                                <w:szCs w:val="20"/>
                              </w:rPr>
                              <w:t xml:space="preserve"> </w:t>
                            </w:r>
                            <w:r w:rsidR="005405A4" w:rsidRPr="00C25363">
                              <w:rPr>
                                <w:rFonts w:ascii="Comic Sans MS" w:hAnsi="Comic Sans MS"/>
                                <w:color w:val="000000" w:themeColor="text1"/>
                                <w:sz w:val="20"/>
                                <w:szCs w:val="20"/>
                              </w:rPr>
                              <w:t>to</w:t>
                            </w:r>
                            <w:r w:rsidR="00581422" w:rsidRPr="00C25363">
                              <w:rPr>
                                <w:rFonts w:ascii="Comic Sans MS" w:hAnsi="Comic Sans MS"/>
                                <w:color w:val="000000" w:themeColor="text1"/>
                                <w:sz w:val="20"/>
                                <w:szCs w:val="20"/>
                              </w:rPr>
                              <w:t xml:space="preserve"> make a </w:t>
                            </w:r>
                            <w:r w:rsidR="00152FA3" w:rsidRPr="00C25363">
                              <w:rPr>
                                <w:rFonts w:ascii="Comic Sans MS" w:hAnsi="Comic Sans MS"/>
                                <w:color w:val="000000" w:themeColor="text1"/>
                                <w:sz w:val="20"/>
                                <w:szCs w:val="20"/>
                              </w:rPr>
                              <w:t>“</w:t>
                            </w:r>
                            <w:r w:rsidR="005405A4" w:rsidRPr="00C25363">
                              <w:rPr>
                                <w:rFonts w:ascii="Comic Sans MS" w:hAnsi="Comic Sans MS"/>
                                <w:color w:val="000000" w:themeColor="text1"/>
                                <w:sz w:val="20"/>
                                <w:szCs w:val="20"/>
                              </w:rPr>
                              <w:t>y</w:t>
                            </w:r>
                            <w:r w:rsidR="00152FA3" w:rsidRPr="00C25363">
                              <w:rPr>
                                <w:rFonts w:ascii="Comic Sans MS" w:hAnsi="Comic Sans MS"/>
                                <w:color w:val="000000" w:themeColor="text1"/>
                                <w:sz w:val="20"/>
                                <w:szCs w:val="20"/>
                              </w:rPr>
                              <w:t>ear’s worth of growth.”</w:t>
                            </w:r>
                            <w:r w:rsidR="005405A4" w:rsidRPr="00C25363">
                              <w:rPr>
                                <w:rFonts w:ascii="Comic Sans MS" w:hAnsi="Comic Sans MS"/>
                                <w:color w:val="000000" w:themeColor="text1"/>
                                <w:sz w:val="20"/>
                                <w:szCs w:val="20"/>
                              </w:rPr>
                              <w:t xml:space="preserve">  </w:t>
                            </w:r>
                            <w:r w:rsidR="009F0AAE" w:rsidRPr="00C25363">
                              <w:rPr>
                                <w:rFonts w:ascii="Comic Sans MS" w:hAnsi="Comic Sans MS"/>
                                <w:color w:val="000000" w:themeColor="text1"/>
                                <w:sz w:val="20"/>
                                <w:szCs w:val="20"/>
                              </w:rPr>
                              <w:t xml:space="preserve">Of course, </w:t>
                            </w:r>
                            <w:r w:rsidR="00A833EA" w:rsidRPr="00C25363">
                              <w:rPr>
                                <w:rFonts w:ascii="Comic Sans MS" w:hAnsi="Comic Sans MS"/>
                                <w:color w:val="000000" w:themeColor="text1"/>
                                <w:sz w:val="20"/>
                                <w:szCs w:val="20"/>
                              </w:rPr>
                              <w:t>anything beyond this is even more cause for celebration.</w:t>
                            </w:r>
                            <w:r w:rsidR="00D93E7D" w:rsidRPr="00C25363">
                              <w:rPr>
                                <w:rFonts w:ascii="Comic Sans MS" w:hAnsi="Comic Sans MS"/>
                                <w:color w:val="000000" w:themeColor="text1"/>
                                <w:sz w:val="20"/>
                                <w:szCs w:val="20"/>
                              </w:rPr>
                              <w:t xml:space="preserve">  </w:t>
                            </w:r>
                            <w:r w:rsidR="006E1153" w:rsidRPr="00C25363">
                              <w:rPr>
                                <w:rFonts w:ascii="Comic Sans MS" w:hAnsi="Comic Sans MS"/>
                                <w:color w:val="000000" w:themeColor="text1"/>
                                <w:sz w:val="20"/>
                                <w:szCs w:val="20"/>
                              </w:rPr>
                              <w:t>Also</w:t>
                            </w:r>
                            <w:r w:rsidR="00F3023B">
                              <w:rPr>
                                <w:rFonts w:ascii="Comic Sans MS" w:hAnsi="Comic Sans MS"/>
                                <w:color w:val="000000" w:themeColor="text1"/>
                                <w:sz w:val="20"/>
                                <w:szCs w:val="20"/>
                              </w:rPr>
                              <w:t>,</w:t>
                            </w:r>
                            <w:r w:rsidR="006E1153" w:rsidRPr="00C25363">
                              <w:rPr>
                                <w:rFonts w:ascii="Comic Sans MS" w:hAnsi="Comic Sans MS"/>
                                <w:color w:val="000000" w:themeColor="text1"/>
                                <w:sz w:val="20"/>
                                <w:szCs w:val="20"/>
                              </w:rPr>
                              <w:t xml:space="preserve"> </w:t>
                            </w:r>
                            <w:proofErr w:type="gramStart"/>
                            <w:r w:rsidR="006E1153" w:rsidRPr="00C25363">
                              <w:rPr>
                                <w:rFonts w:ascii="Comic Sans MS" w:hAnsi="Comic Sans MS"/>
                                <w:color w:val="000000" w:themeColor="text1"/>
                                <w:sz w:val="20"/>
                                <w:szCs w:val="20"/>
                              </w:rPr>
                              <w:t>whether or not</w:t>
                            </w:r>
                            <w:proofErr w:type="gramEnd"/>
                            <w:r w:rsidR="006E1153" w:rsidRPr="00C25363">
                              <w:rPr>
                                <w:rFonts w:ascii="Comic Sans MS" w:hAnsi="Comic Sans MS"/>
                                <w:color w:val="000000" w:themeColor="text1"/>
                                <w:sz w:val="20"/>
                                <w:szCs w:val="20"/>
                              </w:rPr>
                              <w:t xml:space="preserve"> the F</w:t>
                            </w:r>
                            <w:r w:rsidR="00EB7B57" w:rsidRPr="00C25363">
                              <w:rPr>
                                <w:rFonts w:ascii="Comic Sans MS" w:hAnsi="Comic Sans MS"/>
                                <w:color w:val="000000" w:themeColor="text1"/>
                                <w:sz w:val="20"/>
                                <w:szCs w:val="20"/>
                              </w:rPr>
                              <w:t>l</w:t>
                            </w:r>
                            <w:r w:rsidR="006E1153" w:rsidRPr="00C25363">
                              <w:rPr>
                                <w:rFonts w:ascii="Comic Sans MS" w:hAnsi="Comic Sans MS"/>
                                <w:color w:val="000000" w:themeColor="text1"/>
                                <w:sz w:val="20"/>
                                <w:szCs w:val="20"/>
                              </w:rPr>
                              <w:t>orida Dept of Education is planning to count learning</w:t>
                            </w:r>
                            <w:r w:rsidR="0061314C" w:rsidRPr="00C25363">
                              <w:rPr>
                                <w:rFonts w:ascii="Comic Sans MS" w:hAnsi="Comic Sans MS"/>
                                <w:color w:val="000000" w:themeColor="text1"/>
                                <w:sz w:val="20"/>
                                <w:szCs w:val="20"/>
                              </w:rPr>
                              <w:t xml:space="preserve"> gains this year, we still feel learning gains are important</w:t>
                            </w:r>
                            <w:r w:rsidR="00273B5A" w:rsidRPr="00C25363">
                              <w:rPr>
                                <w:rFonts w:ascii="Comic Sans MS" w:hAnsi="Comic Sans MS"/>
                                <w:color w:val="000000" w:themeColor="text1"/>
                                <w:sz w:val="20"/>
                                <w:szCs w:val="20"/>
                              </w:rPr>
                              <w:t xml:space="preserve">, </w:t>
                            </w:r>
                            <w:r w:rsidR="00A31BA9" w:rsidRPr="00C25363">
                              <w:rPr>
                                <w:rFonts w:ascii="Comic Sans MS" w:hAnsi="Comic Sans MS"/>
                                <w:color w:val="000000" w:themeColor="text1"/>
                                <w:sz w:val="20"/>
                                <w:szCs w:val="20"/>
                              </w:rPr>
                              <w:t>because that helps us to know what instructional adjustments need to be made</w:t>
                            </w:r>
                            <w:r w:rsidR="00511037" w:rsidRPr="00C25363">
                              <w:rPr>
                                <w:rFonts w:ascii="Comic Sans MS" w:hAnsi="Comic Sans MS"/>
                                <w:color w:val="000000" w:themeColor="text1"/>
                                <w:sz w:val="20"/>
                                <w:szCs w:val="20"/>
                              </w:rPr>
                              <w:t>.</w:t>
                            </w:r>
                            <w:r w:rsidR="00BD186A" w:rsidRPr="00C25363">
                              <w:rPr>
                                <w:rFonts w:ascii="Comic Sans MS" w:hAnsi="Comic Sans MS"/>
                                <w:color w:val="000000" w:themeColor="text1"/>
                                <w:sz w:val="20"/>
                                <w:szCs w:val="20"/>
                              </w:rPr>
                              <w:t xml:space="preserve">  You can see </w:t>
                            </w:r>
                            <w:r w:rsidR="00A4072D">
                              <w:rPr>
                                <w:rFonts w:ascii="Comic Sans MS" w:hAnsi="Comic Sans MS"/>
                                <w:color w:val="000000" w:themeColor="text1"/>
                                <w:sz w:val="20"/>
                                <w:szCs w:val="20"/>
                              </w:rPr>
                              <w:t>part of</w:t>
                            </w:r>
                            <w:r w:rsidR="00BD186A" w:rsidRPr="00C25363">
                              <w:rPr>
                                <w:rFonts w:ascii="Comic Sans MS" w:hAnsi="Comic Sans MS"/>
                                <w:color w:val="000000" w:themeColor="text1"/>
                                <w:sz w:val="20"/>
                                <w:szCs w:val="20"/>
                              </w:rPr>
                              <w:t xml:space="preserve"> </w:t>
                            </w:r>
                            <w:r w:rsidR="00116386" w:rsidRPr="00C25363">
                              <w:rPr>
                                <w:rFonts w:ascii="Comic Sans MS" w:hAnsi="Comic Sans MS"/>
                                <w:color w:val="000000" w:themeColor="text1"/>
                                <w:sz w:val="20"/>
                                <w:szCs w:val="20"/>
                              </w:rPr>
                              <w:t>list of the FSA tests our students will take this spring</w:t>
                            </w:r>
                            <w:r w:rsidR="00A4072D">
                              <w:rPr>
                                <w:rFonts w:ascii="Comic Sans MS" w:hAnsi="Comic Sans MS"/>
                                <w:color w:val="000000" w:themeColor="text1"/>
                                <w:sz w:val="20"/>
                                <w:szCs w:val="20"/>
                              </w:rPr>
                              <w:t xml:space="preserve"> on the right.</w:t>
                            </w:r>
                            <w:r w:rsidR="00A82C24" w:rsidRPr="00C25363">
                              <w:rPr>
                                <w:rFonts w:ascii="Comic Sans MS" w:hAnsi="Comic Sans MS"/>
                                <w:color w:val="000000" w:themeColor="text1"/>
                                <w:sz w:val="20"/>
                                <w:szCs w:val="20"/>
                              </w:rPr>
                              <w:t xml:space="preserve">     </w:t>
                            </w:r>
                            <w:r w:rsidR="00273B5A" w:rsidRPr="00C25363">
                              <w:rPr>
                                <w:rFonts w:ascii="Comic Sans MS" w:hAnsi="Comic Sans MS"/>
                                <w:color w:val="000000" w:themeColor="text1"/>
                                <w:sz w:val="20"/>
                                <w:szCs w:val="20"/>
                              </w:rPr>
                              <w:t xml:space="preserve">    I want to let everyone know that has a kindergartner </w:t>
                            </w:r>
                            <w:r w:rsidR="00932EE2" w:rsidRPr="00C25363">
                              <w:rPr>
                                <w:rFonts w:ascii="Comic Sans MS" w:hAnsi="Comic Sans MS"/>
                                <w:color w:val="000000" w:themeColor="text1"/>
                                <w:sz w:val="20"/>
                                <w:szCs w:val="20"/>
                              </w:rPr>
                              <w:t>beginning school for 2021-2022,</w:t>
                            </w:r>
                            <w:r w:rsidR="000E6139">
                              <w:rPr>
                                <w:rFonts w:ascii="Comic Sans MS" w:hAnsi="Comic Sans MS"/>
                                <w:color w:val="000000" w:themeColor="text1"/>
                                <w:sz w:val="20"/>
                                <w:szCs w:val="20"/>
                              </w:rPr>
                              <w:t xml:space="preserve"> that</w:t>
                            </w:r>
                            <w:r w:rsidR="00F52472" w:rsidRPr="00C25363">
                              <w:rPr>
                                <w:rFonts w:ascii="Comic Sans MS" w:hAnsi="Comic Sans MS"/>
                                <w:color w:val="000000" w:themeColor="text1"/>
                                <w:sz w:val="20"/>
                                <w:szCs w:val="20"/>
                              </w:rPr>
                              <w:t xml:space="preserve"> you will need to go to the district website to the Focus portal to register</w:t>
                            </w:r>
                            <w:r w:rsidR="005315F9" w:rsidRPr="00C25363">
                              <w:rPr>
                                <w:rFonts w:ascii="Comic Sans MS" w:hAnsi="Comic Sans MS"/>
                                <w:color w:val="000000" w:themeColor="text1"/>
                                <w:sz w:val="20"/>
                                <w:szCs w:val="20"/>
                              </w:rPr>
                              <w:t>.  On this site you will upload</w:t>
                            </w:r>
                            <w:r w:rsidR="0034584F" w:rsidRPr="00C25363">
                              <w:rPr>
                                <w:rFonts w:ascii="Comic Sans MS" w:hAnsi="Comic Sans MS"/>
                                <w:color w:val="000000" w:themeColor="text1"/>
                                <w:sz w:val="20"/>
                                <w:szCs w:val="20"/>
                              </w:rPr>
                              <w:t xml:space="preserve"> the required documents</w:t>
                            </w:r>
                            <w:r w:rsidR="00117912" w:rsidRPr="00C25363">
                              <w:rPr>
                                <w:rFonts w:ascii="Comic Sans MS" w:hAnsi="Comic Sans MS"/>
                                <w:color w:val="000000" w:themeColor="text1"/>
                                <w:sz w:val="20"/>
                                <w:szCs w:val="20"/>
                              </w:rPr>
                              <w:t xml:space="preserve"> to complete registration.</w:t>
                            </w:r>
                            <w:r w:rsidR="008236EB" w:rsidRPr="00C25363">
                              <w:rPr>
                                <w:rFonts w:ascii="Comic Sans MS" w:hAnsi="Comic Sans MS"/>
                                <w:color w:val="000000" w:themeColor="text1"/>
                                <w:sz w:val="20"/>
                                <w:szCs w:val="20"/>
                              </w:rPr>
                              <w:t xml:space="preserve">  </w:t>
                            </w:r>
                            <w:r w:rsidR="00AC3D29" w:rsidRPr="00C25363">
                              <w:rPr>
                                <w:rFonts w:ascii="Comic Sans MS" w:hAnsi="Comic Sans MS"/>
                                <w:color w:val="000000" w:themeColor="text1"/>
                                <w:sz w:val="20"/>
                                <w:szCs w:val="20"/>
                              </w:rPr>
                              <w:t xml:space="preserve">By </w:t>
                            </w:r>
                            <w:r w:rsidR="00117912" w:rsidRPr="00C25363">
                              <w:rPr>
                                <w:rFonts w:ascii="Comic Sans MS" w:hAnsi="Comic Sans MS"/>
                                <w:color w:val="000000" w:themeColor="text1"/>
                                <w:sz w:val="20"/>
                                <w:szCs w:val="20"/>
                              </w:rPr>
                              <w:t>April</w:t>
                            </w:r>
                            <w:r w:rsidR="004538C8" w:rsidRPr="00C25363">
                              <w:rPr>
                                <w:rFonts w:ascii="Comic Sans MS" w:hAnsi="Comic Sans MS"/>
                                <w:color w:val="000000" w:themeColor="text1"/>
                                <w:sz w:val="20"/>
                                <w:szCs w:val="20"/>
                              </w:rPr>
                              <w:t xml:space="preserve"> 1, you will be able to access this list of documents on</w:t>
                            </w:r>
                            <w:r w:rsidR="00AC3D29" w:rsidRPr="00C25363">
                              <w:rPr>
                                <w:rFonts w:ascii="Comic Sans MS" w:hAnsi="Comic Sans MS"/>
                                <w:color w:val="000000" w:themeColor="text1"/>
                                <w:sz w:val="20"/>
                                <w:szCs w:val="20"/>
                              </w:rPr>
                              <w:t xml:space="preserve"> the CES website</w:t>
                            </w:r>
                            <w:r w:rsidR="00101B16" w:rsidRPr="00C25363">
                              <w:rPr>
                                <w:rFonts w:ascii="Comic Sans MS" w:hAnsi="Comic Sans MS"/>
                                <w:color w:val="000000" w:themeColor="text1"/>
                                <w:sz w:val="20"/>
                                <w:szCs w:val="20"/>
                              </w:rPr>
                              <w:t>.  If you do not have access to a device</w:t>
                            </w:r>
                            <w:r w:rsidR="004E04F3" w:rsidRPr="00C25363">
                              <w:rPr>
                                <w:rFonts w:ascii="Comic Sans MS" w:hAnsi="Comic Sans MS"/>
                                <w:color w:val="000000" w:themeColor="text1"/>
                                <w:sz w:val="20"/>
                                <w:szCs w:val="20"/>
                              </w:rPr>
                              <w:t xml:space="preserve"> </w:t>
                            </w:r>
                            <w:r w:rsidR="00A11929" w:rsidRPr="00C25363">
                              <w:rPr>
                                <w:rFonts w:ascii="Comic Sans MS" w:hAnsi="Comic Sans MS"/>
                                <w:color w:val="000000" w:themeColor="text1"/>
                                <w:sz w:val="20"/>
                                <w:szCs w:val="20"/>
                              </w:rPr>
                              <w:t xml:space="preserve">to register online, or you have trouble uploading the required documents, </w:t>
                            </w:r>
                            <w:r w:rsidR="00E938F1" w:rsidRPr="00C25363">
                              <w:rPr>
                                <w:rFonts w:ascii="Comic Sans MS" w:hAnsi="Comic Sans MS"/>
                                <w:color w:val="000000" w:themeColor="text1"/>
                                <w:sz w:val="20"/>
                                <w:szCs w:val="20"/>
                              </w:rPr>
                              <w:t xml:space="preserve">you may come to the school </w:t>
                            </w:r>
                            <w:r w:rsidR="00DD7314" w:rsidRPr="00C25363">
                              <w:rPr>
                                <w:rFonts w:ascii="Comic Sans MS" w:hAnsi="Comic Sans MS"/>
                                <w:color w:val="000000" w:themeColor="text1"/>
                                <w:sz w:val="20"/>
                                <w:szCs w:val="20"/>
                              </w:rPr>
                              <w:t>between 8:00</w:t>
                            </w:r>
                            <w:r w:rsidR="004E04F3" w:rsidRPr="00C25363">
                              <w:rPr>
                                <w:rFonts w:ascii="Comic Sans MS" w:hAnsi="Comic Sans MS"/>
                                <w:color w:val="000000" w:themeColor="text1"/>
                                <w:sz w:val="20"/>
                                <w:szCs w:val="20"/>
                              </w:rPr>
                              <w:t xml:space="preserve"> </w:t>
                            </w:r>
                            <w:r w:rsidR="00DD7314" w:rsidRPr="00C25363">
                              <w:rPr>
                                <w:rFonts w:ascii="Comic Sans MS" w:hAnsi="Comic Sans MS"/>
                                <w:color w:val="000000" w:themeColor="text1"/>
                                <w:sz w:val="20"/>
                                <w:szCs w:val="20"/>
                              </w:rPr>
                              <w:t xml:space="preserve">am and 6:00 pm on </w:t>
                            </w:r>
                            <w:r w:rsidR="00DA0B26" w:rsidRPr="00C25363">
                              <w:rPr>
                                <w:rFonts w:ascii="Comic Sans MS" w:hAnsi="Comic Sans MS"/>
                                <w:color w:val="000000" w:themeColor="text1"/>
                                <w:sz w:val="20"/>
                                <w:szCs w:val="20"/>
                              </w:rPr>
                              <w:t xml:space="preserve">Tuesday, </w:t>
                            </w:r>
                            <w:r w:rsidR="00DD7314" w:rsidRPr="00C25363">
                              <w:rPr>
                                <w:rFonts w:ascii="Comic Sans MS" w:hAnsi="Comic Sans MS"/>
                                <w:color w:val="000000" w:themeColor="text1"/>
                                <w:sz w:val="20"/>
                                <w:szCs w:val="20"/>
                              </w:rPr>
                              <w:t>April 27</w:t>
                            </w:r>
                            <w:r w:rsidR="00DD7314" w:rsidRPr="00C25363">
                              <w:rPr>
                                <w:rFonts w:ascii="Comic Sans MS" w:hAnsi="Comic Sans MS"/>
                                <w:b/>
                                <w:color w:val="000000" w:themeColor="text1"/>
                                <w:sz w:val="20"/>
                                <w:szCs w:val="20"/>
                              </w:rPr>
                              <w:t>.</w:t>
                            </w:r>
                            <w:r w:rsidR="00FC6459" w:rsidRPr="00C25363">
                              <w:rPr>
                                <w:rFonts w:ascii="Comic Sans MS" w:hAnsi="Comic Sans MS"/>
                                <w:b/>
                                <w:color w:val="000000" w:themeColor="text1"/>
                                <w:sz w:val="20"/>
                                <w:szCs w:val="20"/>
                              </w:rPr>
                              <w:t xml:space="preserve"> Please note</w:t>
                            </w:r>
                            <w:r w:rsidR="00F17590" w:rsidRPr="00C25363">
                              <w:rPr>
                                <w:rFonts w:ascii="Comic Sans MS" w:hAnsi="Comic Sans MS"/>
                                <w:b/>
                                <w:color w:val="000000" w:themeColor="text1"/>
                                <w:sz w:val="20"/>
                                <w:szCs w:val="20"/>
                              </w:rPr>
                              <w:t xml:space="preserve">:  </w:t>
                            </w:r>
                            <w:r w:rsidR="00DA567E" w:rsidRPr="00C25363">
                              <w:rPr>
                                <w:rFonts w:ascii="Comic Sans MS" w:hAnsi="Comic Sans MS"/>
                                <w:b/>
                                <w:color w:val="000000" w:themeColor="text1"/>
                                <w:sz w:val="20"/>
                                <w:szCs w:val="20"/>
                              </w:rPr>
                              <w:t>To receive assistance for registration</w:t>
                            </w:r>
                            <w:r w:rsidR="00551235" w:rsidRPr="00C25363">
                              <w:rPr>
                                <w:rFonts w:ascii="Comic Sans MS" w:hAnsi="Comic Sans MS"/>
                                <w:b/>
                                <w:color w:val="000000" w:themeColor="text1"/>
                                <w:sz w:val="20"/>
                                <w:szCs w:val="20"/>
                              </w:rPr>
                              <w:t xml:space="preserve"> on this day </w:t>
                            </w:r>
                            <w:r w:rsidR="0081763D" w:rsidRPr="00C25363">
                              <w:rPr>
                                <w:rFonts w:ascii="Comic Sans MS" w:hAnsi="Comic Sans MS"/>
                                <w:b/>
                                <w:color w:val="000000" w:themeColor="text1"/>
                                <w:sz w:val="20"/>
                                <w:szCs w:val="20"/>
                              </w:rPr>
                              <w:t>from</w:t>
                            </w:r>
                            <w:r w:rsidR="00551235" w:rsidRPr="00C25363">
                              <w:rPr>
                                <w:rFonts w:ascii="Comic Sans MS" w:hAnsi="Comic Sans MS"/>
                                <w:b/>
                                <w:color w:val="000000" w:themeColor="text1"/>
                                <w:sz w:val="20"/>
                                <w:szCs w:val="20"/>
                              </w:rPr>
                              <w:t xml:space="preserve"> </w:t>
                            </w:r>
                            <w:r w:rsidR="00F17590" w:rsidRPr="00C25363">
                              <w:rPr>
                                <w:rFonts w:ascii="Comic Sans MS" w:hAnsi="Comic Sans MS"/>
                                <w:b/>
                                <w:color w:val="000000" w:themeColor="text1"/>
                                <w:sz w:val="20"/>
                                <w:szCs w:val="20"/>
                              </w:rPr>
                              <w:t xml:space="preserve">3:00 pm-6:00 pm </w:t>
                            </w:r>
                            <w:r w:rsidR="00954D88" w:rsidRPr="00C25363">
                              <w:rPr>
                                <w:rFonts w:ascii="Comic Sans MS" w:hAnsi="Comic Sans MS"/>
                                <w:b/>
                                <w:color w:val="000000" w:themeColor="text1"/>
                                <w:sz w:val="20"/>
                                <w:szCs w:val="20"/>
                              </w:rPr>
                              <w:t>you will need an appointment</w:t>
                            </w:r>
                            <w:r w:rsidR="00F17590" w:rsidRPr="00C25363">
                              <w:rPr>
                                <w:rFonts w:ascii="Comic Sans MS" w:hAnsi="Comic Sans MS"/>
                                <w:b/>
                                <w:color w:val="000000" w:themeColor="text1"/>
                                <w:sz w:val="20"/>
                                <w:szCs w:val="20"/>
                              </w:rPr>
                              <w:t>.</w:t>
                            </w:r>
                            <w:r w:rsidR="00DD7314" w:rsidRPr="00C25363">
                              <w:rPr>
                                <w:rFonts w:ascii="Comic Sans MS" w:hAnsi="Comic Sans MS"/>
                                <w:b/>
                                <w:color w:val="000000" w:themeColor="text1"/>
                                <w:sz w:val="20"/>
                                <w:szCs w:val="20"/>
                              </w:rPr>
                              <w:t xml:space="preserve">  </w:t>
                            </w:r>
                            <w:r w:rsidR="00DE4537" w:rsidRPr="00C25363">
                              <w:rPr>
                                <w:rFonts w:ascii="Comic Sans MS" w:hAnsi="Comic Sans MS"/>
                                <w:b/>
                                <w:color w:val="000000" w:themeColor="text1"/>
                                <w:sz w:val="20"/>
                                <w:szCs w:val="20"/>
                              </w:rPr>
                              <w:t xml:space="preserve">Please call Lore Conway </w:t>
                            </w:r>
                            <w:r w:rsidR="001E113E" w:rsidRPr="00C25363">
                              <w:rPr>
                                <w:rFonts w:ascii="Comic Sans MS" w:hAnsi="Comic Sans MS"/>
                                <w:b/>
                                <w:color w:val="000000" w:themeColor="text1"/>
                                <w:sz w:val="20"/>
                                <w:szCs w:val="20"/>
                              </w:rPr>
                              <w:t>to make an appointment</w:t>
                            </w:r>
                            <w:r w:rsidR="00954D88" w:rsidRPr="00C25363">
                              <w:rPr>
                                <w:rFonts w:ascii="Comic Sans MS" w:hAnsi="Comic Sans MS"/>
                                <w:b/>
                                <w:color w:val="000000" w:themeColor="text1"/>
                                <w:sz w:val="20"/>
                                <w:szCs w:val="20"/>
                              </w:rPr>
                              <w:t xml:space="preserve"> for times between</w:t>
                            </w:r>
                            <w:r w:rsidR="009065EB" w:rsidRPr="00C25363">
                              <w:rPr>
                                <w:rFonts w:ascii="Comic Sans MS" w:hAnsi="Comic Sans MS"/>
                                <w:b/>
                                <w:color w:val="000000" w:themeColor="text1"/>
                                <w:sz w:val="20"/>
                                <w:szCs w:val="20"/>
                              </w:rPr>
                              <w:t xml:space="preserve"> 3:00 and 6:00 pm.</w:t>
                            </w:r>
                            <w:r w:rsidR="001E113E" w:rsidRPr="00C25363">
                              <w:rPr>
                                <w:rFonts w:ascii="Comic Sans MS" w:hAnsi="Comic Sans MS"/>
                                <w:b/>
                                <w:color w:val="000000" w:themeColor="text1"/>
                                <w:sz w:val="20"/>
                                <w:szCs w:val="20"/>
                              </w:rPr>
                              <w:t xml:space="preserve"> You may even call the same day</w:t>
                            </w:r>
                            <w:r w:rsidR="00551235" w:rsidRPr="00C25363">
                              <w:rPr>
                                <w:rFonts w:ascii="Comic Sans MS" w:hAnsi="Comic Sans MS"/>
                                <w:b/>
                                <w:color w:val="000000" w:themeColor="text1"/>
                                <w:sz w:val="20"/>
                                <w:szCs w:val="20"/>
                              </w:rPr>
                              <w:t xml:space="preserve"> </w:t>
                            </w:r>
                            <w:proofErr w:type="gramStart"/>
                            <w:r w:rsidR="00551235" w:rsidRPr="00C25363">
                              <w:rPr>
                                <w:rFonts w:ascii="Comic Sans MS" w:hAnsi="Comic Sans MS"/>
                                <w:b/>
                                <w:color w:val="000000" w:themeColor="text1"/>
                                <w:sz w:val="20"/>
                                <w:szCs w:val="20"/>
                              </w:rPr>
                              <w:t>as long as</w:t>
                            </w:r>
                            <w:proofErr w:type="gramEnd"/>
                            <w:r w:rsidR="00551235" w:rsidRPr="00C25363">
                              <w:rPr>
                                <w:rFonts w:ascii="Comic Sans MS" w:hAnsi="Comic Sans MS"/>
                                <w:b/>
                                <w:color w:val="000000" w:themeColor="text1"/>
                                <w:sz w:val="20"/>
                                <w:szCs w:val="20"/>
                              </w:rPr>
                              <w:t xml:space="preserve"> you call before 12:00 pm</w:t>
                            </w:r>
                            <w:r w:rsidR="000373B1" w:rsidRPr="00C25363">
                              <w:rPr>
                                <w:rFonts w:ascii="Comic Sans MS" w:hAnsi="Comic Sans MS"/>
                                <w:b/>
                                <w:color w:val="000000" w:themeColor="text1"/>
                                <w:sz w:val="20"/>
                                <w:szCs w:val="20"/>
                              </w:rPr>
                              <w:t xml:space="preserve">.  </w:t>
                            </w:r>
                            <w:r w:rsidR="00F24C5E" w:rsidRPr="00C25363">
                              <w:rPr>
                                <w:rFonts w:ascii="Comic Sans MS" w:hAnsi="Comic Sans MS"/>
                                <w:color w:val="000000" w:themeColor="text1"/>
                                <w:sz w:val="20"/>
                                <w:szCs w:val="20"/>
                              </w:rPr>
                              <w:t xml:space="preserve">You will not need </w:t>
                            </w:r>
                            <w:r w:rsidR="003D0731" w:rsidRPr="00C25363">
                              <w:rPr>
                                <w:rFonts w:ascii="Comic Sans MS" w:hAnsi="Comic Sans MS"/>
                                <w:color w:val="000000" w:themeColor="text1"/>
                                <w:sz w:val="20"/>
                                <w:szCs w:val="20"/>
                              </w:rPr>
                              <w:t xml:space="preserve">to bring your student to the school on this day. </w:t>
                            </w:r>
                            <w:r w:rsidR="00F24C5E" w:rsidRPr="00C25363">
                              <w:rPr>
                                <w:rFonts w:ascii="Comic Sans MS" w:hAnsi="Comic Sans MS"/>
                                <w:color w:val="000000" w:themeColor="text1"/>
                                <w:sz w:val="20"/>
                                <w:szCs w:val="20"/>
                              </w:rPr>
                              <w:t xml:space="preserve"> </w:t>
                            </w:r>
                            <w:r w:rsidR="000373B1" w:rsidRPr="00C25363">
                              <w:rPr>
                                <w:rFonts w:ascii="Comic Sans MS" w:hAnsi="Comic Sans MS"/>
                                <w:color w:val="000000" w:themeColor="text1"/>
                                <w:sz w:val="20"/>
                                <w:szCs w:val="20"/>
                              </w:rPr>
                              <w:t>Once registration is complete, you will be contacted</w:t>
                            </w:r>
                            <w:r w:rsidR="003D0731" w:rsidRPr="00C25363">
                              <w:rPr>
                                <w:rFonts w:ascii="Comic Sans MS" w:hAnsi="Comic Sans MS"/>
                                <w:color w:val="000000" w:themeColor="text1"/>
                                <w:sz w:val="20"/>
                                <w:szCs w:val="20"/>
                              </w:rPr>
                              <w:t xml:space="preserve"> by the kindergarten teachers to schedule a day during mid to late July</w:t>
                            </w:r>
                            <w:r w:rsidR="00C25363" w:rsidRPr="00C25363">
                              <w:rPr>
                                <w:rFonts w:ascii="Comic Sans MS" w:hAnsi="Comic Sans MS"/>
                                <w:color w:val="000000" w:themeColor="text1"/>
                                <w:sz w:val="20"/>
                                <w:szCs w:val="20"/>
                              </w:rPr>
                              <w:t xml:space="preserve"> for academic screening.       </w:t>
                            </w:r>
                            <w:r w:rsidR="0094273B" w:rsidRPr="00C25363">
                              <w:rPr>
                                <w:rFonts w:ascii="Comic Sans MS" w:hAnsi="Comic Sans MS"/>
                                <w:color w:val="000000" w:themeColor="text1"/>
                                <w:sz w:val="20"/>
                                <w:szCs w:val="20"/>
                              </w:rPr>
                              <w:t xml:space="preserve">    In addition, there are required immunizations for </w:t>
                            </w:r>
                            <w:r w:rsidR="009418ED" w:rsidRPr="00C25363">
                              <w:rPr>
                                <w:rFonts w:ascii="Comic Sans MS" w:hAnsi="Comic Sans MS"/>
                                <w:color w:val="000000" w:themeColor="text1"/>
                                <w:sz w:val="20"/>
                                <w:szCs w:val="20"/>
                              </w:rPr>
                              <w:t>6</w:t>
                            </w:r>
                            <w:r w:rsidR="009418ED" w:rsidRPr="00C25363">
                              <w:rPr>
                                <w:rFonts w:ascii="Comic Sans MS" w:hAnsi="Comic Sans MS"/>
                                <w:color w:val="000000" w:themeColor="text1"/>
                                <w:sz w:val="20"/>
                                <w:szCs w:val="20"/>
                                <w:vertAlign w:val="superscript"/>
                              </w:rPr>
                              <w:t>th</w:t>
                            </w:r>
                            <w:r w:rsidR="009418ED" w:rsidRPr="00C25363">
                              <w:rPr>
                                <w:rFonts w:ascii="Comic Sans MS" w:hAnsi="Comic Sans MS"/>
                                <w:color w:val="000000" w:themeColor="text1"/>
                                <w:sz w:val="20"/>
                                <w:szCs w:val="20"/>
                              </w:rPr>
                              <w:t xml:space="preserve"> grade students to </w:t>
                            </w:r>
                            <w:r w:rsidR="00C955F7" w:rsidRPr="00C25363">
                              <w:rPr>
                                <w:rFonts w:ascii="Comic Sans MS" w:hAnsi="Comic Sans MS"/>
                                <w:color w:val="000000" w:themeColor="text1"/>
                                <w:sz w:val="20"/>
                                <w:szCs w:val="20"/>
                              </w:rPr>
                              <w:t>advance to the 7</w:t>
                            </w:r>
                            <w:r w:rsidR="00C955F7" w:rsidRPr="00C25363">
                              <w:rPr>
                                <w:rFonts w:ascii="Comic Sans MS" w:hAnsi="Comic Sans MS"/>
                                <w:color w:val="000000" w:themeColor="text1"/>
                                <w:sz w:val="20"/>
                                <w:szCs w:val="20"/>
                                <w:vertAlign w:val="superscript"/>
                              </w:rPr>
                              <w:t>th</w:t>
                            </w:r>
                            <w:r w:rsidR="00C955F7" w:rsidRPr="00C25363">
                              <w:rPr>
                                <w:rFonts w:ascii="Comic Sans MS" w:hAnsi="Comic Sans MS"/>
                                <w:color w:val="000000" w:themeColor="text1"/>
                                <w:sz w:val="20"/>
                                <w:szCs w:val="20"/>
                              </w:rPr>
                              <w:t xml:space="preserve"> grade.  There will be more information sent home about this soon.</w:t>
                            </w:r>
                            <w:r w:rsidR="00370DD7" w:rsidRPr="00C25363">
                              <w:rPr>
                                <w:rFonts w:ascii="Comic Sans MS" w:hAnsi="Comic Sans MS"/>
                                <w:color w:val="000000" w:themeColor="text1"/>
                                <w:sz w:val="20"/>
                                <w:szCs w:val="20"/>
                              </w:rPr>
                              <w:t xml:space="preserve">  </w:t>
                            </w:r>
                            <w:r w:rsidR="002666ED" w:rsidRPr="00C25363">
                              <w:rPr>
                                <w:rFonts w:ascii="Comic Sans MS" w:hAnsi="Comic Sans MS"/>
                                <w:color w:val="000000" w:themeColor="text1"/>
                                <w:sz w:val="20"/>
                                <w:szCs w:val="20"/>
                              </w:rPr>
                              <w:t xml:space="preserve">  </w:t>
                            </w:r>
                            <w:r w:rsidR="00A82C24" w:rsidRPr="00C25363">
                              <w:rPr>
                                <w:rFonts w:ascii="Comic Sans MS" w:hAnsi="Comic Sans MS"/>
                                <w:color w:val="000000" w:themeColor="text1"/>
                                <w:sz w:val="20"/>
                                <w:szCs w:val="20"/>
                              </w:rPr>
                              <w:t xml:space="preserve"> </w:t>
                            </w:r>
                            <w:r w:rsidR="00601B2E" w:rsidRPr="00C25363">
                              <w:rPr>
                                <w:rFonts w:ascii="Comic Sans MS" w:hAnsi="Comic Sans MS"/>
                                <w:color w:val="000000" w:themeColor="text1"/>
                                <w:sz w:val="20"/>
                                <w:szCs w:val="20"/>
                              </w:rPr>
                              <w:t xml:space="preserve">     </w:t>
                            </w:r>
                            <w:r w:rsidR="00844D78" w:rsidRPr="00C25363">
                              <w:rPr>
                                <w:rFonts w:ascii="Comic Sans MS" w:hAnsi="Comic Sans MS"/>
                                <w:color w:val="000000" w:themeColor="text1"/>
                                <w:sz w:val="20"/>
                                <w:szCs w:val="20"/>
                              </w:rPr>
                              <w:t xml:space="preserve">Finally, </w:t>
                            </w:r>
                            <w:r w:rsidR="00AB07C7">
                              <w:rPr>
                                <w:rFonts w:ascii="Comic Sans MS" w:hAnsi="Comic Sans MS"/>
                                <w:color w:val="000000" w:themeColor="text1"/>
                                <w:sz w:val="20"/>
                                <w:szCs w:val="20"/>
                              </w:rPr>
                              <w:t>w</w:t>
                            </w:r>
                            <w:r w:rsidR="00A82C24" w:rsidRPr="00C25363">
                              <w:rPr>
                                <w:rFonts w:ascii="Comic Sans MS" w:hAnsi="Comic Sans MS"/>
                                <w:color w:val="000000" w:themeColor="text1"/>
                                <w:sz w:val="20"/>
                                <w:szCs w:val="20"/>
                              </w:rPr>
                              <w:t xml:space="preserve">e hope that you will allow your student to participate in our next Kona Ice Day coming up </w:t>
                            </w:r>
                            <w:r w:rsidR="00660E53">
                              <w:rPr>
                                <w:rFonts w:ascii="Comic Sans MS" w:hAnsi="Comic Sans MS"/>
                                <w:color w:val="000000" w:themeColor="text1"/>
                                <w:sz w:val="20"/>
                                <w:szCs w:val="20"/>
                              </w:rPr>
                              <w:t>March 1</w:t>
                            </w:r>
                            <w:r w:rsidR="00863290">
                              <w:rPr>
                                <w:rFonts w:ascii="Comic Sans MS" w:hAnsi="Comic Sans MS"/>
                                <w:color w:val="000000" w:themeColor="text1"/>
                                <w:sz w:val="20"/>
                                <w:szCs w:val="20"/>
                              </w:rPr>
                              <w:t>2</w:t>
                            </w:r>
                            <w:r w:rsidR="00A82C24" w:rsidRPr="00C25363">
                              <w:rPr>
                                <w:rFonts w:ascii="Comic Sans MS" w:hAnsi="Comic Sans MS"/>
                                <w:color w:val="000000" w:themeColor="text1"/>
                                <w:sz w:val="20"/>
                                <w:szCs w:val="20"/>
                              </w:rPr>
                              <w:t xml:space="preserve">.  CES receives 30% of all sales, so this is a great on-going fundraiser for our students.  As always, Mrs. Baggett and I thank you for all your support, especially during these most unprecedented times.   </w:t>
                            </w:r>
                          </w:p>
                          <w:p w14:paraId="77EF7977" w14:textId="119EACF7" w:rsidR="00A82C24" w:rsidRPr="00C25363" w:rsidRDefault="00A82C24" w:rsidP="00011DED">
                            <w:pPr>
                              <w:spacing w:after="120" w:line="240" w:lineRule="auto"/>
                              <w:rPr>
                                <w:rFonts w:ascii="Comic Sans MS" w:hAnsi="Comic Sans MS"/>
                                <w:color w:val="000000" w:themeColor="text1"/>
                                <w:sz w:val="20"/>
                                <w:szCs w:val="20"/>
                              </w:rPr>
                            </w:pPr>
                            <w:r w:rsidRPr="00C25363">
                              <w:rPr>
                                <w:rFonts w:ascii="Comic Sans MS" w:hAnsi="Comic Sans MS"/>
                                <w:color w:val="000000" w:themeColor="text1"/>
                                <w:sz w:val="20"/>
                                <w:szCs w:val="20"/>
                              </w:rPr>
                              <w:t xml:space="preserve">Lighting a Path to Success for Every Child, Every Day!                                                       Danny Carnley, Principal </w:t>
                            </w:r>
                          </w:p>
                          <w:p w14:paraId="3913B468" w14:textId="77777777" w:rsidR="00A82C24" w:rsidRPr="00990EDD" w:rsidRDefault="00A82C24">
                            <w:pPr>
                              <w:rPr>
                                <w:rFonts w:ascii="Comic Sans MS" w:hAnsi="Comic Sans MS"/>
                                <w:color w:val="000000" w:themeColor="text1"/>
                                <w:sz w:val="20"/>
                                <w:szCs w:val="20"/>
                              </w:rPr>
                            </w:pPr>
                            <w:r>
                              <w:rPr>
                                <w:rFonts w:ascii="Comic Sans MS" w:hAnsi="Comic Sans MS"/>
                                <w:color w:val="000000" w:themeColor="text1"/>
                                <w:sz w:val="20"/>
                                <w:szCs w:val="20"/>
                              </w:rPr>
                              <w:t xml:space="preserve">  </w:t>
                            </w:r>
                          </w:p>
                          <w:p w14:paraId="43FCBC18" w14:textId="77777777" w:rsidR="00A82C24" w:rsidRDefault="00A82C24">
                            <w:pPr>
                              <w:rPr>
                                <w:color w:val="E4E9EF" w:themeColor="background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1E5C5" id="Rectangle 13" o:spid="_x0000_s1029" style="position:absolute;margin-left:13.2pt;margin-top:-43.8pt;width:374.1pt;height:681.3pt;z-index:-251658235;visibility:visible;mso-wrap-style:square;mso-width-percent:0;mso-height-percent:0;mso-wrap-distance-left:21.6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" filled="f" stroked="f" strokeweight="2.25pt">
                <v:textbox inset="14.4pt,14.4pt,14.4pt,7.2pt">
                  <w:txbxContent>
                    <w:p w14:paraId="6A497B42" w14:textId="77777777" w:rsidR="00C25363" w:rsidRDefault="00C25363" w:rsidP="00011DED">
                      <w:pPr>
                        <w:spacing w:after="120" w:line="240" w:lineRule="auto"/>
                        <w:rPr>
                          <w:rFonts w:ascii="Comic Sans MS" w:hAnsi="Comic Sans MS"/>
                          <w:color w:val="000000" w:themeColor="text1"/>
                          <w:sz w:val="20"/>
                          <w:szCs w:val="20"/>
                        </w:rPr>
                      </w:pPr>
                    </w:p>
                    <w:p w14:paraId="1EE2A563" w14:textId="4CF4E6DD" w:rsidR="00A82C24" w:rsidRPr="00C25363" w:rsidRDefault="00A82C24" w:rsidP="00011DED">
                      <w:pPr>
                        <w:spacing w:after="120" w:line="240" w:lineRule="auto"/>
                        <w:rPr>
                          <w:rFonts w:ascii="Comic Sans MS" w:hAnsi="Comic Sans MS"/>
                          <w:color w:val="000000" w:themeColor="text1"/>
                          <w:sz w:val="20"/>
                          <w:szCs w:val="20"/>
                        </w:rPr>
                      </w:pPr>
                      <w:r w:rsidRPr="00C25363">
                        <w:rPr>
                          <w:rFonts w:ascii="Comic Sans MS" w:hAnsi="Comic Sans MS"/>
                          <w:color w:val="000000" w:themeColor="text1"/>
                          <w:sz w:val="20"/>
                          <w:szCs w:val="20"/>
                        </w:rPr>
                        <w:t>Greetings CES Families,</w:t>
                      </w:r>
                    </w:p>
                    <w:p w14:paraId="0F5E46FE" w14:textId="2FBE3929" w:rsidR="00A82C24" w:rsidRPr="00C25363" w:rsidRDefault="008855C4" w:rsidP="00011DED">
                      <w:pPr>
                        <w:spacing w:after="120" w:line="240" w:lineRule="auto"/>
                        <w:rPr>
                          <w:rFonts w:ascii="Comic Sans MS" w:hAnsi="Comic Sans MS"/>
                          <w:color w:val="000000" w:themeColor="text1"/>
                          <w:sz w:val="20"/>
                          <w:szCs w:val="20"/>
                        </w:rPr>
                      </w:pPr>
                      <w:r w:rsidRPr="00C25363">
                        <w:rPr>
                          <w:rFonts w:ascii="Comic Sans MS" w:hAnsi="Comic Sans MS"/>
                          <w:color w:val="000000" w:themeColor="text1"/>
                          <w:sz w:val="20"/>
                          <w:szCs w:val="20"/>
                        </w:rPr>
                        <w:t xml:space="preserve">It seems hard to </w:t>
                      </w:r>
                      <w:r w:rsidR="00376CA9" w:rsidRPr="00C25363">
                        <w:rPr>
                          <w:rFonts w:ascii="Comic Sans MS" w:hAnsi="Comic Sans MS"/>
                          <w:color w:val="000000" w:themeColor="text1"/>
                          <w:sz w:val="20"/>
                          <w:szCs w:val="20"/>
                        </w:rPr>
                        <w:t>believe</w:t>
                      </w:r>
                      <w:r w:rsidRPr="00C25363">
                        <w:rPr>
                          <w:rFonts w:ascii="Comic Sans MS" w:hAnsi="Comic Sans MS"/>
                          <w:color w:val="000000" w:themeColor="text1"/>
                          <w:sz w:val="20"/>
                          <w:szCs w:val="20"/>
                        </w:rPr>
                        <w:t>, but</w:t>
                      </w:r>
                      <w:r w:rsidR="00376CA9" w:rsidRPr="00C25363">
                        <w:rPr>
                          <w:rFonts w:ascii="Comic Sans MS" w:hAnsi="Comic Sans MS"/>
                          <w:color w:val="000000" w:themeColor="text1"/>
                          <w:sz w:val="20"/>
                          <w:szCs w:val="20"/>
                        </w:rPr>
                        <w:t xml:space="preserve"> we are just a </w:t>
                      </w:r>
                      <w:r w:rsidR="007C013F" w:rsidRPr="00C25363">
                        <w:rPr>
                          <w:rFonts w:ascii="Comic Sans MS" w:hAnsi="Comic Sans MS"/>
                          <w:color w:val="000000" w:themeColor="text1"/>
                          <w:sz w:val="20"/>
                          <w:szCs w:val="20"/>
                        </w:rPr>
                        <w:t>few short days from the beginning of</w:t>
                      </w:r>
                      <w:r w:rsidR="00766A92" w:rsidRPr="00C25363">
                        <w:rPr>
                          <w:rFonts w:ascii="Comic Sans MS" w:hAnsi="Comic Sans MS"/>
                          <w:color w:val="000000" w:themeColor="text1"/>
                          <w:sz w:val="20"/>
                          <w:szCs w:val="20"/>
                        </w:rPr>
                        <w:t xml:space="preserve"> </w:t>
                      </w:r>
                      <w:r w:rsidR="00A60B4A" w:rsidRPr="00C25363">
                        <w:rPr>
                          <w:rFonts w:ascii="Comic Sans MS" w:hAnsi="Comic Sans MS"/>
                          <w:color w:val="000000" w:themeColor="text1"/>
                          <w:sz w:val="20"/>
                          <w:szCs w:val="20"/>
                        </w:rPr>
                        <w:t>S</w:t>
                      </w:r>
                      <w:r w:rsidR="00766A92" w:rsidRPr="00C25363">
                        <w:rPr>
                          <w:rFonts w:ascii="Comic Sans MS" w:hAnsi="Comic Sans MS"/>
                          <w:color w:val="000000" w:themeColor="text1"/>
                          <w:sz w:val="20"/>
                          <w:szCs w:val="20"/>
                        </w:rPr>
                        <w:t>pring</w:t>
                      </w:r>
                      <w:r w:rsidR="00A60B4A" w:rsidRPr="00C25363">
                        <w:rPr>
                          <w:rFonts w:ascii="Comic Sans MS" w:hAnsi="Comic Sans MS"/>
                          <w:color w:val="000000" w:themeColor="text1"/>
                          <w:sz w:val="20"/>
                          <w:szCs w:val="20"/>
                        </w:rPr>
                        <w:t xml:space="preserve"> Break</w:t>
                      </w:r>
                      <w:r w:rsidR="000E468E" w:rsidRPr="00C25363">
                        <w:rPr>
                          <w:rFonts w:ascii="Comic Sans MS" w:hAnsi="Comic Sans MS"/>
                          <w:color w:val="000000" w:themeColor="text1"/>
                          <w:sz w:val="20"/>
                          <w:szCs w:val="20"/>
                        </w:rPr>
                        <w:t xml:space="preserve"> 2021!</w:t>
                      </w:r>
                      <w:r w:rsidR="00766A92" w:rsidRPr="00C25363">
                        <w:rPr>
                          <w:rFonts w:ascii="Comic Sans MS" w:hAnsi="Comic Sans MS"/>
                          <w:color w:val="000000" w:themeColor="text1"/>
                          <w:sz w:val="20"/>
                          <w:szCs w:val="20"/>
                        </w:rPr>
                        <w:t xml:space="preserve"> </w:t>
                      </w:r>
                      <w:r w:rsidR="00A82C24" w:rsidRPr="00C25363">
                        <w:rPr>
                          <w:rFonts w:ascii="Comic Sans MS" w:hAnsi="Comic Sans MS"/>
                          <w:color w:val="000000" w:themeColor="text1"/>
                          <w:sz w:val="20"/>
                          <w:szCs w:val="20"/>
                        </w:rPr>
                        <w:t xml:space="preserve">   </w:t>
                      </w:r>
                      <w:r w:rsidR="008E6C0C" w:rsidRPr="00C25363">
                        <w:rPr>
                          <w:rFonts w:ascii="Comic Sans MS" w:hAnsi="Comic Sans MS"/>
                          <w:color w:val="000000" w:themeColor="text1"/>
                          <w:sz w:val="20"/>
                          <w:szCs w:val="20"/>
                        </w:rPr>
                        <w:t xml:space="preserve">Whether you are a cold weather person or not, </w:t>
                      </w:r>
                      <w:r w:rsidR="007056AB" w:rsidRPr="00C25363">
                        <w:rPr>
                          <w:rFonts w:ascii="Comic Sans MS" w:hAnsi="Comic Sans MS"/>
                          <w:color w:val="000000" w:themeColor="text1"/>
                          <w:sz w:val="20"/>
                          <w:szCs w:val="20"/>
                        </w:rPr>
                        <w:t>I hope that you have enjoyed some of the spring-like weather we have been having.  Couple the warmer weather with the full moon</w:t>
                      </w:r>
                      <w:r w:rsidR="006D3427" w:rsidRPr="00C25363">
                        <w:rPr>
                          <w:rFonts w:ascii="Comic Sans MS" w:hAnsi="Comic Sans MS"/>
                          <w:color w:val="000000" w:themeColor="text1"/>
                          <w:sz w:val="20"/>
                          <w:szCs w:val="20"/>
                        </w:rPr>
                        <w:t xml:space="preserve">, and you can only imagine </w:t>
                      </w:r>
                      <w:r w:rsidR="00196956" w:rsidRPr="00C25363">
                        <w:rPr>
                          <w:rFonts w:ascii="Comic Sans MS" w:hAnsi="Comic Sans MS"/>
                          <w:color w:val="000000" w:themeColor="text1"/>
                          <w:sz w:val="20"/>
                          <w:szCs w:val="20"/>
                        </w:rPr>
                        <w:t>what it has been like</w:t>
                      </w:r>
                      <w:r w:rsidR="0042126B" w:rsidRPr="00C25363">
                        <w:rPr>
                          <w:rFonts w:ascii="Comic Sans MS" w:hAnsi="Comic Sans MS"/>
                          <w:color w:val="000000" w:themeColor="text1"/>
                          <w:sz w:val="20"/>
                          <w:szCs w:val="20"/>
                        </w:rPr>
                        <w:t xml:space="preserve"> here</w:t>
                      </w:r>
                      <w:r w:rsidR="00353B25" w:rsidRPr="00C25363">
                        <w:rPr>
                          <w:rFonts w:ascii="Comic Sans MS" w:hAnsi="Comic Sans MS"/>
                          <w:color w:val="000000" w:themeColor="text1"/>
                          <w:sz w:val="20"/>
                          <w:szCs w:val="20"/>
                        </w:rPr>
                        <w:t>.</w:t>
                      </w:r>
                      <w:r w:rsidR="00C34136" w:rsidRPr="00C25363">
                        <w:rPr>
                          <w:rFonts w:ascii="Comic Sans MS" w:hAnsi="Comic Sans MS"/>
                          <w:color w:val="000000" w:themeColor="text1"/>
                          <w:sz w:val="20"/>
                          <w:szCs w:val="20"/>
                        </w:rPr>
                        <w:t xml:space="preserve"> (</w:t>
                      </w:r>
                      <w:proofErr w:type="gramStart"/>
                      <w:r w:rsidR="00C34136" w:rsidRPr="00C25363">
                        <w:rPr>
                          <w:rFonts w:ascii="Comic Sans MS" w:hAnsi="Comic Sans MS"/>
                          <w:color w:val="000000" w:themeColor="text1"/>
                          <w:sz w:val="20"/>
                          <w:szCs w:val="20"/>
                        </w:rPr>
                        <w:t>lol)</w:t>
                      </w:r>
                      <w:r w:rsidR="006A1102" w:rsidRPr="00C25363">
                        <w:rPr>
                          <w:rFonts w:ascii="Comic Sans MS" w:hAnsi="Comic Sans MS"/>
                          <w:color w:val="000000" w:themeColor="text1"/>
                          <w:sz w:val="20"/>
                          <w:szCs w:val="20"/>
                        </w:rPr>
                        <w:t xml:space="preserve">  </w:t>
                      </w:r>
                      <w:r w:rsidR="00EE709E" w:rsidRPr="00C25363">
                        <w:rPr>
                          <w:rFonts w:ascii="Comic Sans MS" w:hAnsi="Comic Sans MS"/>
                          <w:color w:val="000000" w:themeColor="text1"/>
                          <w:sz w:val="20"/>
                          <w:szCs w:val="20"/>
                        </w:rPr>
                        <w:t>Everyone</w:t>
                      </w:r>
                      <w:proofErr w:type="gramEnd"/>
                      <w:r w:rsidR="00EE709E" w:rsidRPr="00C25363">
                        <w:rPr>
                          <w:rFonts w:ascii="Comic Sans MS" w:hAnsi="Comic Sans MS"/>
                          <w:color w:val="000000" w:themeColor="text1"/>
                          <w:sz w:val="20"/>
                          <w:szCs w:val="20"/>
                        </w:rPr>
                        <w:t xml:space="preserve"> is still working </w:t>
                      </w:r>
                      <w:r w:rsidR="003D5029" w:rsidRPr="00C25363">
                        <w:rPr>
                          <w:rFonts w:ascii="Comic Sans MS" w:hAnsi="Comic Sans MS"/>
                          <w:color w:val="000000" w:themeColor="text1"/>
                          <w:sz w:val="20"/>
                          <w:szCs w:val="20"/>
                        </w:rPr>
                        <w:t>diligently getting prepared for what we refer to in the education world</w:t>
                      </w:r>
                      <w:r w:rsidR="004153FB" w:rsidRPr="00C25363">
                        <w:rPr>
                          <w:rFonts w:ascii="Comic Sans MS" w:hAnsi="Comic Sans MS"/>
                          <w:color w:val="000000" w:themeColor="text1"/>
                          <w:sz w:val="20"/>
                          <w:szCs w:val="20"/>
                        </w:rPr>
                        <w:t xml:space="preserve"> as “Assessment Season.”  </w:t>
                      </w:r>
                      <w:r w:rsidR="000A6CD0" w:rsidRPr="00C25363">
                        <w:rPr>
                          <w:rFonts w:ascii="Comic Sans MS" w:hAnsi="Comic Sans MS"/>
                          <w:color w:val="000000" w:themeColor="text1"/>
                          <w:sz w:val="20"/>
                          <w:szCs w:val="20"/>
                        </w:rPr>
                        <w:t xml:space="preserve">Whether it will </w:t>
                      </w:r>
                      <w:r w:rsidR="00D02A5C" w:rsidRPr="00C25363">
                        <w:rPr>
                          <w:rFonts w:ascii="Comic Sans MS" w:hAnsi="Comic Sans MS"/>
                          <w:color w:val="000000" w:themeColor="text1"/>
                          <w:sz w:val="20"/>
                          <w:szCs w:val="20"/>
                        </w:rPr>
                        <w:t>be the</w:t>
                      </w:r>
                      <w:r w:rsidR="003922B2" w:rsidRPr="00C25363">
                        <w:rPr>
                          <w:rFonts w:ascii="Comic Sans MS" w:hAnsi="Comic Sans MS"/>
                          <w:color w:val="000000" w:themeColor="text1"/>
                          <w:sz w:val="20"/>
                          <w:szCs w:val="20"/>
                        </w:rPr>
                        <w:t xml:space="preserve"> Florida</w:t>
                      </w:r>
                      <w:r w:rsidR="00D02A5C" w:rsidRPr="00C25363">
                        <w:rPr>
                          <w:rFonts w:ascii="Comic Sans MS" w:hAnsi="Comic Sans MS"/>
                          <w:color w:val="000000" w:themeColor="text1"/>
                          <w:sz w:val="20"/>
                          <w:szCs w:val="20"/>
                        </w:rPr>
                        <w:t xml:space="preserve"> </w:t>
                      </w:r>
                      <w:r w:rsidR="007D214E" w:rsidRPr="00C25363">
                        <w:rPr>
                          <w:rFonts w:ascii="Comic Sans MS" w:hAnsi="Comic Sans MS"/>
                          <w:color w:val="000000" w:themeColor="text1"/>
                          <w:sz w:val="20"/>
                          <w:szCs w:val="20"/>
                        </w:rPr>
                        <w:t xml:space="preserve">Standards Assessment (FSA) or the STAR reading and math test, </w:t>
                      </w:r>
                      <w:r w:rsidR="009F5128" w:rsidRPr="00C25363">
                        <w:rPr>
                          <w:rFonts w:ascii="Comic Sans MS" w:hAnsi="Comic Sans MS"/>
                          <w:color w:val="000000" w:themeColor="text1"/>
                          <w:sz w:val="20"/>
                          <w:szCs w:val="20"/>
                        </w:rPr>
                        <w:t xml:space="preserve">these tests help to provide a way for us to determine the level of growth </w:t>
                      </w:r>
                      <w:r w:rsidR="003922B2" w:rsidRPr="00C25363">
                        <w:rPr>
                          <w:rFonts w:ascii="Comic Sans MS" w:hAnsi="Comic Sans MS"/>
                          <w:color w:val="000000" w:themeColor="text1"/>
                          <w:sz w:val="20"/>
                          <w:szCs w:val="20"/>
                        </w:rPr>
                        <w:t xml:space="preserve">students have made during the school year.  The optimal goal is </w:t>
                      </w:r>
                      <w:r w:rsidR="005405A4" w:rsidRPr="00C25363">
                        <w:rPr>
                          <w:rFonts w:ascii="Comic Sans MS" w:hAnsi="Comic Sans MS"/>
                          <w:color w:val="000000" w:themeColor="text1"/>
                          <w:sz w:val="20"/>
                          <w:szCs w:val="20"/>
                        </w:rPr>
                        <w:t>for</w:t>
                      </w:r>
                      <w:r w:rsidR="003922B2" w:rsidRPr="00C25363">
                        <w:rPr>
                          <w:rFonts w:ascii="Comic Sans MS" w:hAnsi="Comic Sans MS"/>
                          <w:color w:val="000000" w:themeColor="text1"/>
                          <w:sz w:val="20"/>
                          <w:szCs w:val="20"/>
                        </w:rPr>
                        <w:t xml:space="preserve"> each student</w:t>
                      </w:r>
                      <w:r w:rsidR="00581422" w:rsidRPr="00C25363">
                        <w:rPr>
                          <w:rFonts w:ascii="Comic Sans MS" w:hAnsi="Comic Sans MS"/>
                          <w:color w:val="000000" w:themeColor="text1"/>
                          <w:sz w:val="20"/>
                          <w:szCs w:val="20"/>
                        </w:rPr>
                        <w:t xml:space="preserve"> </w:t>
                      </w:r>
                      <w:r w:rsidR="005405A4" w:rsidRPr="00C25363">
                        <w:rPr>
                          <w:rFonts w:ascii="Comic Sans MS" w:hAnsi="Comic Sans MS"/>
                          <w:color w:val="000000" w:themeColor="text1"/>
                          <w:sz w:val="20"/>
                          <w:szCs w:val="20"/>
                        </w:rPr>
                        <w:t>to</w:t>
                      </w:r>
                      <w:r w:rsidR="00581422" w:rsidRPr="00C25363">
                        <w:rPr>
                          <w:rFonts w:ascii="Comic Sans MS" w:hAnsi="Comic Sans MS"/>
                          <w:color w:val="000000" w:themeColor="text1"/>
                          <w:sz w:val="20"/>
                          <w:szCs w:val="20"/>
                        </w:rPr>
                        <w:t xml:space="preserve"> make a </w:t>
                      </w:r>
                      <w:r w:rsidR="00152FA3" w:rsidRPr="00C25363">
                        <w:rPr>
                          <w:rFonts w:ascii="Comic Sans MS" w:hAnsi="Comic Sans MS"/>
                          <w:color w:val="000000" w:themeColor="text1"/>
                          <w:sz w:val="20"/>
                          <w:szCs w:val="20"/>
                        </w:rPr>
                        <w:t>“</w:t>
                      </w:r>
                      <w:r w:rsidR="005405A4" w:rsidRPr="00C25363">
                        <w:rPr>
                          <w:rFonts w:ascii="Comic Sans MS" w:hAnsi="Comic Sans MS"/>
                          <w:color w:val="000000" w:themeColor="text1"/>
                          <w:sz w:val="20"/>
                          <w:szCs w:val="20"/>
                        </w:rPr>
                        <w:t>y</w:t>
                      </w:r>
                      <w:r w:rsidR="00152FA3" w:rsidRPr="00C25363">
                        <w:rPr>
                          <w:rFonts w:ascii="Comic Sans MS" w:hAnsi="Comic Sans MS"/>
                          <w:color w:val="000000" w:themeColor="text1"/>
                          <w:sz w:val="20"/>
                          <w:szCs w:val="20"/>
                        </w:rPr>
                        <w:t>ear’s worth of growth.”</w:t>
                      </w:r>
                      <w:r w:rsidR="005405A4" w:rsidRPr="00C25363">
                        <w:rPr>
                          <w:rFonts w:ascii="Comic Sans MS" w:hAnsi="Comic Sans MS"/>
                          <w:color w:val="000000" w:themeColor="text1"/>
                          <w:sz w:val="20"/>
                          <w:szCs w:val="20"/>
                        </w:rPr>
                        <w:t xml:space="preserve">  </w:t>
                      </w:r>
                      <w:r w:rsidR="009F0AAE" w:rsidRPr="00C25363">
                        <w:rPr>
                          <w:rFonts w:ascii="Comic Sans MS" w:hAnsi="Comic Sans MS"/>
                          <w:color w:val="000000" w:themeColor="text1"/>
                          <w:sz w:val="20"/>
                          <w:szCs w:val="20"/>
                        </w:rPr>
                        <w:t xml:space="preserve">Of course, </w:t>
                      </w:r>
                      <w:r w:rsidR="00A833EA" w:rsidRPr="00C25363">
                        <w:rPr>
                          <w:rFonts w:ascii="Comic Sans MS" w:hAnsi="Comic Sans MS"/>
                          <w:color w:val="000000" w:themeColor="text1"/>
                          <w:sz w:val="20"/>
                          <w:szCs w:val="20"/>
                        </w:rPr>
                        <w:t>anything beyond this is even more cause for celebration.</w:t>
                      </w:r>
                      <w:r w:rsidR="00D93E7D" w:rsidRPr="00C25363">
                        <w:rPr>
                          <w:rFonts w:ascii="Comic Sans MS" w:hAnsi="Comic Sans MS"/>
                          <w:color w:val="000000" w:themeColor="text1"/>
                          <w:sz w:val="20"/>
                          <w:szCs w:val="20"/>
                        </w:rPr>
                        <w:t xml:space="preserve">  </w:t>
                      </w:r>
                      <w:r w:rsidR="006E1153" w:rsidRPr="00C25363">
                        <w:rPr>
                          <w:rFonts w:ascii="Comic Sans MS" w:hAnsi="Comic Sans MS"/>
                          <w:color w:val="000000" w:themeColor="text1"/>
                          <w:sz w:val="20"/>
                          <w:szCs w:val="20"/>
                        </w:rPr>
                        <w:t>Also</w:t>
                      </w:r>
                      <w:r w:rsidR="00F3023B">
                        <w:rPr>
                          <w:rFonts w:ascii="Comic Sans MS" w:hAnsi="Comic Sans MS"/>
                          <w:color w:val="000000" w:themeColor="text1"/>
                          <w:sz w:val="20"/>
                          <w:szCs w:val="20"/>
                        </w:rPr>
                        <w:t>,</w:t>
                      </w:r>
                      <w:r w:rsidR="006E1153" w:rsidRPr="00C25363">
                        <w:rPr>
                          <w:rFonts w:ascii="Comic Sans MS" w:hAnsi="Comic Sans MS"/>
                          <w:color w:val="000000" w:themeColor="text1"/>
                          <w:sz w:val="20"/>
                          <w:szCs w:val="20"/>
                        </w:rPr>
                        <w:t xml:space="preserve"> </w:t>
                      </w:r>
                      <w:proofErr w:type="gramStart"/>
                      <w:r w:rsidR="006E1153" w:rsidRPr="00C25363">
                        <w:rPr>
                          <w:rFonts w:ascii="Comic Sans MS" w:hAnsi="Comic Sans MS"/>
                          <w:color w:val="000000" w:themeColor="text1"/>
                          <w:sz w:val="20"/>
                          <w:szCs w:val="20"/>
                        </w:rPr>
                        <w:t>whether or not</w:t>
                      </w:r>
                      <w:proofErr w:type="gramEnd"/>
                      <w:r w:rsidR="006E1153" w:rsidRPr="00C25363">
                        <w:rPr>
                          <w:rFonts w:ascii="Comic Sans MS" w:hAnsi="Comic Sans MS"/>
                          <w:color w:val="000000" w:themeColor="text1"/>
                          <w:sz w:val="20"/>
                          <w:szCs w:val="20"/>
                        </w:rPr>
                        <w:t xml:space="preserve"> the F</w:t>
                      </w:r>
                      <w:r w:rsidR="00EB7B57" w:rsidRPr="00C25363">
                        <w:rPr>
                          <w:rFonts w:ascii="Comic Sans MS" w:hAnsi="Comic Sans MS"/>
                          <w:color w:val="000000" w:themeColor="text1"/>
                          <w:sz w:val="20"/>
                          <w:szCs w:val="20"/>
                        </w:rPr>
                        <w:t>l</w:t>
                      </w:r>
                      <w:r w:rsidR="006E1153" w:rsidRPr="00C25363">
                        <w:rPr>
                          <w:rFonts w:ascii="Comic Sans MS" w:hAnsi="Comic Sans MS"/>
                          <w:color w:val="000000" w:themeColor="text1"/>
                          <w:sz w:val="20"/>
                          <w:szCs w:val="20"/>
                        </w:rPr>
                        <w:t>orida Dept of Education is planning to count learning</w:t>
                      </w:r>
                      <w:r w:rsidR="0061314C" w:rsidRPr="00C25363">
                        <w:rPr>
                          <w:rFonts w:ascii="Comic Sans MS" w:hAnsi="Comic Sans MS"/>
                          <w:color w:val="000000" w:themeColor="text1"/>
                          <w:sz w:val="20"/>
                          <w:szCs w:val="20"/>
                        </w:rPr>
                        <w:t xml:space="preserve"> gains this year, we still feel learning gains are important</w:t>
                      </w:r>
                      <w:r w:rsidR="00273B5A" w:rsidRPr="00C25363">
                        <w:rPr>
                          <w:rFonts w:ascii="Comic Sans MS" w:hAnsi="Comic Sans MS"/>
                          <w:color w:val="000000" w:themeColor="text1"/>
                          <w:sz w:val="20"/>
                          <w:szCs w:val="20"/>
                        </w:rPr>
                        <w:t xml:space="preserve">, </w:t>
                      </w:r>
                      <w:r w:rsidR="00A31BA9" w:rsidRPr="00C25363">
                        <w:rPr>
                          <w:rFonts w:ascii="Comic Sans MS" w:hAnsi="Comic Sans MS"/>
                          <w:color w:val="000000" w:themeColor="text1"/>
                          <w:sz w:val="20"/>
                          <w:szCs w:val="20"/>
                        </w:rPr>
                        <w:t>because that helps us to know what instructional adjustments need to be made</w:t>
                      </w:r>
                      <w:r w:rsidR="00511037" w:rsidRPr="00C25363">
                        <w:rPr>
                          <w:rFonts w:ascii="Comic Sans MS" w:hAnsi="Comic Sans MS"/>
                          <w:color w:val="000000" w:themeColor="text1"/>
                          <w:sz w:val="20"/>
                          <w:szCs w:val="20"/>
                        </w:rPr>
                        <w:t>.</w:t>
                      </w:r>
                      <w:r w:rsidR="00BD186A" w:rsidRPr="00C25363">
                        <w:rPr>
                          <w:rFonts w:ascii="Comic Sans MS" w:hAnsi="Comic Sans MS"/>
                          <w:color w:val="000000" w:themeColor="text1"/>
                          <w:sz w:val="20"/>
                          <w:szCs w:val="20"/>
                        </w:rPr>
                        <w:t xml:space="preserve">  You can see </w:t>
                      </w:r>
                      <w:r w:rsidR="00A4072D">
                        <w:rPr>
                          <w:rFonts w:ascii="Comic Sans MS" w:hAnsi="Comic Sans MS"/>
                          <w:color w:val="000000" w:themeColor="text1"/>
                          <w:sz w:val="20"/>
                          <w:szCs w:val="20"/>
                        </w:rPr>
                        <w:t>part of</w:t>
                      </w:r>
                      <w:r w:rsidR="00BD186A" w:rsidRPr="00C25363">
                        <w:rPr>
                          <w:rFonts w:ascii="Comic Sans MS" w:hAnsi="Comic Sans MS"/>
                          <w:color w:val="000000" w:themeColor="text1"/>
                          <w:sz w:val="20"/>
                          <w:szCs w:val="20"/>
                        </w:rPr>
                        <w:t xml:space="preserve"> </w:t>
                      </w:r>
                      <w:r w:rsidR="00116386" w:rsidRPr="00C25363">
                        <w:rPr>
                          <w:rFonts w:ascii="Comic Sans MS" w:hAnsi="Comic Sans MS"/>
                          <w:color w:val="000000" w:themeColor="text1"/>
                          <w:sz w:val="20"/>
                          <w:szCs w:val="20"/>
                        </w:rPr>
                        <w:t>list of the FSA tests our students will take this spring</w:t>
                      </w:r>
                      <w:r w:rsidR="00A4072D">
                        <w:rPr>
                          <w:rFonts w:ascii="Comic Sans MS" w:hAnsi="Comic Sans MS"/>
                          <w:color w:val="000000" w:themeColor="text1"/>
                          <w:sz w:val="20"/>
                          <w:szCs w:val="20"/>
                        </w:rPr>
                        <w:t xml:space="preserve"> on the right.</w:t>
                      </w:r>
                      <w:r w:rsidR="00A82C24" w:rsidRPr="00C25363">
                        <w:rPr>
                          <w:rFonts w:ascii="Comic Sans MS" w:hAnsi="Comic Sans MS"/>
                          <w:color w:val="000000" w:themeColor="text1"/>
                          <w:sz w:val="20"/>
                          <w:szCs w:val="20"/>
                        </w:rPr>
                        <w:t xml:space="preserve">     </w:t>
                      </w:r>
                      <w:r w:rsidR="00273B5A" w:rsidRPr="00C25363">
                        <w:rPr>
                          <w:rFonts w:ascii="Comic Sans MS" w:hAnsi="Comic Sans MS"/>
                          <w:color w:val="000000" w:themeColor="text1"/>
                          <w:sz w:val="20"/>
                          <w:szCs w:val="20"/>
                        </w:rPr>
                        <w:t xml:space="preserve">    I want to let everyone know that has a kindergartner </w:t>
                      </w:r>
                      <w:r w:rsidR="00932EE2" w:rsidRPr="00C25363">
                        <w:rPr>
                          <w:rFonts w:ascii="Comic Sans MS" w:hAnsi="Comic Sans MS"/>
                          <w:color w:val="000000" w:themeColor="text1"/>
                          <w:sz w:val="20"/>
                          <w:szCs w:val="20"/>
                        </w:rPr>
                        <w:t>beginning school for 2021-2022,</w:t>
                      </w:r>
                      <w:r w:rsidR="000E6139">
                        <w:rPr>
                          <w:rFonts w:ascii="Comic Sans MS" w:hAnsi="Comic Sans MS"/>
                          <w:color w:val="000000" w:themeColor="text1"/>
                          <w:sz w:val="20"/>
                          <w:szCs w:val="20"/>
                        </w:rPr>
                        <w:t xml:space="preserve"> that</w:t>
                      </w:r>
                      <w:r w:rsidR="00F52472" w:rsidRPr="00C25363">
                        <w:rPr>
                          <w:rFonts w:ascii="Comic Sans MS" w:hAnsi="Comic Sans MS"/>
                          <w:color w:val="000000" w:themeColor="text1"/>
                          <w:sz w:val="20"/>
                          <w:szCs w:val="20"/>
                        </w:rPr>
                        <w:t xml:space="preserve"> you will need to go to the district website to the Focus portal to register</w:t>
                      </w:r>
                      <w:r w:rsidR="005315F9" w:rsidRPr="00C25363">
                        <w:rPr>
                          <w:rFonts w:ascii="Comic Sans MS" w:hAnsi="Comic Sans MS"/>
                          <w:color w:val="000000" w:themeColor="text1"/>
                          <w:sz w:val="20"/>
                          <w:szCs w:val="20"/>
                        </w:rPr>
                        <w:t>.  On this site you will upload</w:t>
                      </w:r>
                      <w:r w:rsidR="0034584F" w:rsidRPr="00C25363">
                        <w:rPr>
                          <w:rFonts w:ascii="Comic Sans MS" w:hAnsi="Comic Sans MS"/>
                          <w:color w:val="000000" w:themeColor="text1"/>
                          <w:sz w:val="20"/>
                          <w:szCs w:val="20"/>
                        </w:rPr>
                        <w:t xml:space="preserve"> the required documents</w:t>
                      </w:r>
                      <w:r w:rsidR="00117912" w:rsidRPr="00C25363">
                        <w:rPr>
                          <w:rFonts w:ascii="Comic Sans MS" w:hAnsi="Comic Sans MS"/>
                          <w:color w:val="000000" w:themeColor="text1"/>
                          <w:sz w:val="20"/>
                          <w:szCs w:val="20"/>
                        </w:rPr>
                        <w:t xml:space="preserve"> to complete registration.</w:t>
                      </w:r>
                      <w:r w:rsidR="008236EB" w:rsidRPr="00C25363">
                        <w:rPr>
                          <w:rFonts w:ascii="Comic Sans MS" w:hAnsi="Comic Sans MS"/>
                          <w:color w:val="000000" w:themeColor="text1"/>
                          <w:sz w:val="20"/>
                          <w:szCs w:val="20"/>
                        </w:rPr>
                        <w:t xml:space="preserve">  </w:t>
                      </w:r>
                      <w:r w:rsidR="00AC3D29" w:rsidRPr="00C25363">
                        <w:rPr>
                          <w:rFonts w:ascii="Comic Sans MS" w:hAnsi="Comic Sans MS"/>
                          <w:color w:val="000000" w:themeColor="text1"/>
                          <w:sz w:val="20"/>
                          <w:szCs w:val="20"/>
                        </w:rPr>
                        <w:t xml:space="preserve">By </w:t>
                      </w:r>
                      <w:r w:rsidR="00117912" w:rsidRPr="00C25363">
                        <w:rPr>
                          <w:rFonts w:ascii="Comic Sans MS" w:hAnsi="Comic Sans MS"/>
                          <w:color w:val="000000" w:themeColor="text1"/>
                          <w:sz w:val="20"/>
                          <w:szCs w:val="20"/>
                        </w:rPr>
                        <w:t>April</w:t>
                      </w:r>
                      <w:r w:rsidR="004538C8" w:rsidRPr="00C25363">
                        <w:rPr>
                          <w:rFonts w:ascii="Comic Sans MS" w:hAnsi="Comic Sans MS"/>
                          <w:color w:val="000000" w:themeColor="text1"/>
                          <w:sz w:val="20"/>
                          <w:szCs w:val="20"/>
                        </w:rPr>
                        <w:t xml:space="preserve"> 1, you will be able to access this list of documents on</w:t>
                      </w:r>
                      <w:r w:rsidR="00AC3D29" w:rsidRPr="00C25363">
                        <w:rPr>
                          <w:rFonts w:ascii="Comic Sans MS" w:hAnsi="Comic Sans MS"/>
                          <w:color w:val="000000" w:themeColor="text1"/>
                          <w:sz w:val="20"/>
                          <w:szCs w:val="20"/>
                        </w:rPr>
                        <w:t xml:space="preserve"> the CES website</w:t>
                      </w:r>
                      <w:r w:rsidR="00101B16" w:rsidRPr="00C25363">
                        <w:rPr>
                          <w:rFonts w:ascii="Comic Sans MS" w:hAnsi="Comic Sans MS"/>
                          <w:color w:val="000000" w:themeColor="text1"/>
                          <w:sz w:val="20"/>
                          <w:szCs w:val="20"/>
                        </w:rPr>
                        <w:t>.  If you do not have access to a device</w:t>
                      </w:r>
                      <w:r w:rsidR="004E04F3" w:rsidRPr="00C25363">
                        <w:rPr>
                          <w:rFonts w:ascii="Comic Sans MS" w:hAnsi="Comic Sans MS"/>
                          <w:color w:val="000000" w:themeColor="text1"/>
                          <w:sz w:val="20"/>
                          <w:szCs w:val="20"/>
                        </w:rPr>
                        <w:t xml:space="preserve"> </w:t>
                      </w:r>
                      <w:r w:rsidR="00A11929" w:rsidRPr="00C25363">
                        <w:rPr>
                          <w:rFonts w:ascii="Comic Sans MS" w:hAnsi="Comic Sans MS"/>
                          <w:color w:val="000000" w:themeColor="text1"/>
                          <w:sz w:val="20"/>
                          <w:szCs w:val="20"/>
                        </w:rPr>
                        <w:t xml:space="preserve">to register online, or you have trouble uploading the required documents, </w:t>
                      </w:r>
                      <w:r w:rsidR="00E938F1" w:rsidRPr="00C25363">
                        <w:rPr>
                          <w:rFonts w:ascii="Comic Sans MS" w:hAnsi="Comic Sans MS"/>
                          <w:color w:val="000000" w:themeColor="text1"/>
                          <w:sz w:val="20"/>
                          <w:szCs w:val="20"/>
                        </w:rPr>
                        <w:t xml:space="preserve">you may come to the school </w:t>
                      </w:r>
                      <w:r w:rsidR="00DD7314" w:rsidRPr="00C25363">
                        <w:rPr>
                          <w:rFonts w:ascii="Comic Sans MS" w:hAnsi="Comic Sans MS"/>
                          <w:color w:val="000000" w:themeColor="text1"/>
                          <w:sz w:val="20"/>
                          <w:szCs w:val="20"/>
                        </w:rPr>
                        <w:t>between 8:00</w:t>
                      </w:r>
                      <w:r w:rsidR="004E04F3" w:rsidRPr="00C25363">
                        <w:rPr>
                          <w:rFonts w:ascii="Comic Sans MS" w:hAnsi="Comic Sans MS"/>
                          <w:color w:val="000000" w:themeColor="text1"/>
                          <w:sz w:val="20"/>
                          <w:szCs w:val="20"/>
                        </w:rPr>
                        <w:t xml:space="preserve"> </w:t>
                      </w:r>
                      <w:r w:rsidR="00DD7314" w:rsidRPr="00C25363">
                        <w:rPr>
                          <w:rFonts w:ascii="Comic Sans MS" w:hAnsi="Comic Sans MS"/>
                          <w:color w:val="000000" w:themeColor="text1"/>
                          <w:sz w:val="20"/>
                          <w:szCs w:val="20"/>
                        </w:rPr>
                        <w:t xml:space="preserve">am and 6:00 pm on </w:t>
                      </w:r>
                      <w:r w:rsidR="00DA0B26" w:rsidRPr="00C25363">
                        <w:rPr>
                          <w:rFonts w:ascii="Comic Sans MS" w:hAnsi="Comic Sans MS"/>
                          <w:color w:val="000000" w:themeColor="text1"/>
                          <w:sz w:val="20"/>
                          <w:szCs w:val="20"/>
                        </w:rPr>
                        <w:t xml:space="preserve">Tuesday, </w:t>
                      </w:r>
                      <w:r w:rsidR="00DD7314" w:rsidRPr="00C25363">
                        <w:rPr>
                          <w:rFonts w:ascii="Comic Sans MS" w:hAnsi="Comic Sans MS"/>
                          <w:color w:val="000000" w:themeColor="text1"/>
                          <w:sz w:val="20"/>
                          <w:szCs w:val="20"/>
                        </w:rPr>
                        <w:t>April 27</w:t>
                      </w:r>
                      <w:r w:rsidR="00DD7314" w:rsidRPr="00C25363">
                        <w:rPr>
                          <w:rFonts w:ascii="Comic Sans MS" w:hAnsi="Comic Sans MS"/>
                          <w:b/>
                          <w:color w:val="000000" w:themeColor="text1"/>
                          <w:sz w:val="20"/>
                          <w:szCs w:val="20"/>
                        </w:rPr>
                        <w:t>.</w:t>
                      </w:r>
                      <w:r w:rsidR="00FC6459" w:rsidRPr="00C25363">
                        <w:rPr>
                          <w:rFonts w:ascii="Comic Sans MS" w:hAnsi="Comic Sans MS"/>
                          <w:b/>
                          <w:color w:val="000000" w:themeColor="text1"/>
                          <w:sz w:val="20"/>
                          <w:szCs w:val="20"/>
                        </w:rPr>
                        <w:t xml:space="preserve"> Please note</w:t>
                      </w:r>
                      <w:r w:rsidR="00F17590" w:rsidRPr="00C25363">
                        <w:rPr>
                          <w:rFonts w:ascii="Comic Sans MS" w:hAnsi="Comic Sans MS"/>
                          <w:b/>
                          <w:color w:val="000000" w:themeColor="text1"/>
                          <w:sz w:val="20"/>
                          <w:szCs w:val="20"/>
                        </w:rPr>
                        <w:t xml:space="preserve">:  </w:t>
                      </w:r>
                      <w:r w:rsidR="00DA567E" w:rsidRPr="00C25363">
                        <w:rPr>
                          <w:rFonts w:ascii="Comic Sans MS" w:hAnsi="Comic Sans MS"/>
                          <w:b/>
                          <w:color w:val="000000" w:themeColor="text1"/>
                          <w:sz w:val="20"/>
                          <w:szCs w:val="20"/>
                        </w:rPr>
                        <w:t>To receive assistance for registration</w:t>
                      </w:r>
                      <w:r w:rsidR="00551235" w:rsidRPr="00C25363">
                        <w:rPr>
                          <w:rFonts w:ascii="Comic Sans MS" w:hAnsi="Comic Sans MS"/>
                          <w:b/>
                          <w:color w:val="000000" w:themeColor="text1"/>
                          <w:sz w:val="20"/>
                          <w:szCs w:val="20"/>
                        </w:rPr>
                        <w:t xml:space="preserve"> on this day </w:t>
                      </w:r>
                      <w:r w:rsidR="0081763D" w:rsidRPr="00C25363">
                        <w:rPr>
                          <w:rFonts w:ascii="Comic Sans MS" w:hAnsi="Comic Sans MS"/>
                          <w:b/>
                          <w:color w:val="000000" w:themeColor="text1"/>
                          <w:sz w:val="20"/>
                          <w:szCs w:val="20"/>
                        </w:rPr>
                        <w:t>from</w:t>
                      </w:r>
                      <w:r w:rsidR="00551235" w:rsidRPr="00C25363">
                        <w:rPr>
                          <w:rFonts w:ascii="Comic Sans MS" w:hAnsi="Comic Sans MS"/>
                          <w:b/>
                          <w:color w:val="000000" w:themeColor="text1"/>
                          <w:sz w:val="20"/>
                          <w:szCs w:val="20"/>
                        </w:rPr>
                        <w:t xml:space="preserve"> </w:t>
                      </w:r>
                      <w:r w:rsidR="00F17590" w:rsidRPr="00C25363">
                        <w:rPr>
                          <w:rFonts w:ascii="Comic Sans MS" w:hAnsi="Comic Sans MS"/>
                          <w:b/>
                          <w:color w:val="000000" w:themeColor="text1"/>
                          <w:sz w:val="20"/>
                          <w:szCs w:val="20"/>
                        </w:rPr>
                        <w:t xml:space="preserve">3:00 pm-6:00 pm </w:t>
                      </w:r>
                      <w:r w:rsidR="00954D88" w:rsidRPr="00C25363">
                        <w:rPr>
                          <w:rFonts w:ascii="Comic Sans MS" w:hAnsi="Comic Sans MS"/>
                          <w:b/>
                          <w:color w:val="000000" w:themeColor="text1"/>
                          <w:sz w:val="20"/>
                          <w:szCs w:val="20"/>
                        </w:rPr>
                        <w:t>you will need an appointment</w:t>
                      </w:r>
                      <w:r w:rsidR="00F17590" w:rsidRPr="00C25363">
                        <w:rPr>
                          <w:rFonts w:ascii="Comic Sans MS" w:hAnsi="Comic Sans MS"/>
                          <w:b/>
                          <w:color w:val="000000" w:themeColor="text1"/>
                          <w:sz w:val="20"/>
                          <w:szCs w:val="20"/>
                        </w:rPr>
                        <w:t>.</w:t>
                      </w:r>
                      <w:r w:rsidR="00DD7314" w:rsidRPr="00C25363">
                        <w:rPr>
                          <w:rFonts w:ascii="Comic Sans MS" w:hAnsi="Comic Sans MS"/>
                          <w:b/>
                          <w:color w:val="000000" w:themeColor="text1"/>
                          <w:sz w:val="20"/>
                          <w:szCs w:val="20"/>
                        </w:rPr>
                        <w:t xml:space="preserve">  </w:t>
                      </w:r>
                      <w:r w:rsidR="00DE4537" w:rsidRPr="00C25363">
                        <w:rPr>
                          <w:rFonts w:ascii="Comic Sans MS" w:hAnsi="Comic Sans MS"/>
                          <w:b/>
                          <w:color w:val="000000" w:themeColor="text1"/>
                          <w:sz w:val="20"/>
                          <w:szCs w:val="20"/>
                        </w:rPr>
                        <w:t xml:space="preserve">Please call Lore Conway </w:t>
                      </w:r>
                      <w:r w:rsidR="001E113E" w:rsidRPr="00C25363">
                        <w:rPr>
                          <w:rFonts w:ascii="Comic Sans MS" w:hAnsi="Comic Sans MS"/>
                          <w:b/>
                          <w:color w:val="000000" w:themeColor="text1"/>
                          <w:sz w:val="20"/>
                          <w:szCs w:val="20"/>
                        </w:rPr>
                        <w:t>to make an appointment</w:t>
                      </w:r>
                      <w:r w:rsidR="00954D88" w:rsidRPr="00C25363">
                        <w:rPr>
                          <w:rFonts w:ascii="Comic Sans MS" w:hAnsi="Comic Sans MS"/>
                          <w:b/>
                          <w:color w:val="000000" w:themeColor="text1"/>
                          <w:sz w:val="20"/>
                          <w:szCs w:val="20"/>
                        </w:rPr>
                        <w:t xml:space="preserve"> for times between</w:t>
                      </w:r>
                      <w:r w:rsidR="009065EB" w:rsidRPr="00C25363">
                        <w:rPr>
                          <w:rFonts w:ascii="Comic Sans MS" w:hAnsi="Comic Sans MS"/>
                          <w:b/>
                          <w:color w:val="000000" w:themeColor="text1"/>
                          <w:sz w:val="20"/>
                          <w:szCs w:val="20"/>
                        </w:rPr>
                        <w:t xml:space="preserve"> 3:00 and 6:00 pm.</w:t>
                      </w:r>
                      <w:r w:rsidR="001E113E" w:rsidRPr="00C25363">
                        <w:rPr>
                          <w:rFonts w:ascii="Comic Sans MS" w:hAnsi="Comic Sans MS"/>
                          <w:b/>
                          <w:color w:val="000000" w:themeColor="text1"/>
                          <w:sz w:val="20"/>
                          <w:szCs w:val="20"/>
                        </w:rPr>
                        <w:t xml:space="preserve"> You may even call the same day</w:t>
                      </w:r>
                      <w:r w:rsidR="00551235" w:rsidRPr="00C25363">
                        <w:rPr>
                          <w:rFonts w:ascii="Comic Sans MS" w:hAnsi="Comic Sans MS"/>
                          <w:b/>
                          <w:color w:val="000000" w:themeColor="text1"/>
                          <w:sz w:val="20"/>
                          <w:szCs w:val="20"/>
                        </w:rPr>
                        <w:t xml:space="preserve"> </w:t>
                      </w:r>
                      <w:proofErr w:type="gramStart"/>
                      <w:r w:rsidR="00551235" w:rsidRPr="00C25363">
                        <w:rPr>
                          <w:rFonts w:ascii="Comic Sans MS" w:hAnsi="Comic Sans MS"/>
                          <w:b/>
                          <w:color w:val="000000" w:themeColor="text1"/>
                          <w:sz w:val="20"/>
                          <w:szCs w:val="20"/>
                        </w:rPr>
                        <w:t>as long as</w:t>
                      </w:r>
                      <w:proofErr w:type="gramEnd"/>
                      <w:r w:rsidR="00551235" w:rsidRPr="00C25363">
                        <w:rPr>
                          <w:rFonts w:ascii="Comic Sans MS" w:hAnsi="Comic Sans MS"/>
                          <w:b/>
                          <w:color w:val="000000" w:themeColor="text1"/>
                          <w:sz w:val="20"/>
                          <w:szCs w:val="20"/>
                        </w:rPr>
                        <w:t xml:space="preserve"> you call before 12:00 pm</w:t>
                      </w:r>
                      <w:r w:rsidR="000373B1" w:rsidRPr="00C25363">
                        <w:rPr>
                          <w:rFonts w:ascii="Comic Sans MS" w:hAnsi="Comic Sans MS"/>
                          <w:b/>
                          <w:color w:val="000000" w:themeColor="text1"/>
                          <w:sz w:val="20"/>
                          <w:szCs w:val="20"/>
                        </w:rPr>
                        <w:t xml:space="preserve">.  </w:t>
                      </w:r>
                      <w:r w:rsidR="00F24C5E" w:rsidRPr="00C25363">
                        <w:rPr>
                          <w:rFonts w:ascii="Comic Sans MS" w:hAnsi="Comic Sans MS"/>
                          <w:color w:val="000000" w:themeColor="text1"/>
                          <w:sz w:val="20"/>
                          <w:szCs w:val="20"/>
                        </w:rPr>
                        <w:t xml:space="preserve">You will not need </w:t>
                      </w:r>
                      <w:r w:rsidR="003D0731" w:rsidRPr="00C25363">
                        <w:rPr>
                          <w:rFonts w:ascii="Comic Sans MS" w:hAnsi="Comic Sans MS"/>
                          <w:color w:val="000000" w:themeColor="text1"/>
                          <w:sz w:val="20"/>
                          <w:szCs w:val="20"/>
                        </w:rPr>
                        <w:t xml:space="preserve">to bring your student to the school on this day. </w:t>
                      </w:r>
                      <w:r w:rsidR="00F24C5E" w:rsidRPr="00C25363">
                        <w:rPr>
                          <w:rFonts w:ascii="Comic Sans MS" w:hAnsi="Comic Sans MS"/>
                          <w:color w:val="000000" w:themeColor="text1"/>
                          <w:sz w:val="20"/>
                          <w:szCs w:val="20"/>
                        </w:rPr>
                        <w:t xml:space="preserve"> </w:t>
                      </w:r>
                      <w:r w:rsidR="000373B1" w:rsidRPr="00C25363">
                        <w:rPr>
                          <w:rFonts w:ascii="Comic Sans MS" w:hAnsi="Comic Sans MS"/>
                          <w:color w:val="000000" w:themeColor="text1"/>
                          <w:sz w:val="20"/>
                          <w:szCs w:val="20"/>
                        </w:rPr>
                        <w:t>Once registration is complete, you will be contacted</w:t>
                      </w:r>
                      <w:r w:rsidR="003D0731" w:rsidRPr="00C25363">
                        <w:rPr>
                          <w:rFonts w:ascii="Comic Sans MS" w:hAnsi="Comic Sans MS"/>
                          <w:color w:val="000000" w:themeColor="text1"/>
                          <w:sz w:val="20"/>
                          <w:szCs w:val="20"/>
                        </w:rPr>
                        <w:t xml:space="preserve"> by the kindergarten teachers to schedule a day during mid to late July</w:t>
                      </w:r>
                      <w:r w:rsidR="00C25363" w:rsidRPr="00C25363">
                        <w:rPr>
                          <w:rFonts w:ascii="Comic Sans MS" w:hAnsi="Comic Sans MS"/>
                          <w:color w:val="000000" w:themeColor="text1"/>
                          <w:sz w:val="20"/>
                          <w:szCs w:val="20"/>
                        </w:rPr>
                        <w:t xml:space="preserve"> for academic screening.       </w:t>
                      </w:r>
                      <w:r w:rsidR="0094273B" w:rsidRPr="00C25363">
                        <w:rPr>
                          <w:rFonts w:ascii="Comic Sans MS" w:hAnsi="Comic Sans MS"/>
                          <w:color w:val="000000" w:themeColor="text1"/>
                          <w:sz w:val="20"/>
                          <w:szCs w:val="20"/>
                        </w:rPr>
                        <w:t xml:space="preserve">    In addition, there are required immunizations for </w:t>
                      </w:r>
                      <w:r w:rsidR="009418ED" w:rsidRPr="00C25363">
                        <w:rPr>
                          <w:rFonts w:ascii="Comic Sans MS" w:hAnsi="Comic Sans MS"/>
                          <w:color w:val="000000" w:themeColor="text1"/>
                          <w:sz w:val="20"/>
                          <w:szCs w:val="20"/>
                        </w:rPr>
                        <w:t>6</w:t>
                      </w:r>
                      <w:r w:rsidR="009418ED" w:rsidRPr="00C25363">
                        <w:rPr>
                          <w:rFonts w:ascii="Comic Sans MS" w:hAnsi="Comic Sans MS"/>
                          <w:color w:val="000000" w:themeColor="text1"/>
                          <w:sz w:val="20"/>
                          <w:szCs w:val="20"/>
                          <w:vertAlign w:val="superscript"/>
                        </w:rPr>
                        <w:t>th</w:t>
                      </w:r>
                      <w:r w:rsidR="009418ED" w:rsidRPr="00C25363">
                        <w:rPr>
                          <w:rFonts w:ascii="Comic Sans MS" w:hAnsi="Comic Sans MS"/>
                          <w:color w:val="000000" w:themeColor="text1"/>
                          <w:sz w:val="20"/>
                          <w:szCs w:val="20"/>
                        </w:rPr>
                        <w:t xml:space="preserve"> grade students to </w:t>
                      </w:r>
                      <w:r w:rsidR="00C955F7" w:rsidRPr="00C25363">
                        <w:rPr>
                          <w:rFonts w:ascii="Comic Sans MS" w:hAnsi="Comic Sans MS"/>
                          <w:color w:val="000000" w:themeColor="text1"/>
                          <w:sz w:val="20"/>
                          <w:szCs w:val="20"/>
                        </w:rPr>
                        <w:t>advance to the 7</w:t>
                      </w:r>
                      <w:r w:rsidR="00C955F7" w:rsidRPr="00C25363">
                        <w:rPr>
                          <w:rFonts w:ascii="Comic Sans MS" w:hAnsi="Comic Sans MS"/>
                          <w:color w:val="000000" w:themeColor="text1"/>
                          <w:sz w:val="20"/>
                          <w:szCs w:val="20"/>
                          <w:vertAlign w:val="superscript"/>
                        </w:rPr>
                        <w:t>th</w:t>
                      </w:r>
                      <w:r w:rsidR="00C955F7" w:rsidRPr="00C25363">
                        <w:rPr>
                          <w:rFonts w:ascii="Comic Sans MS" w:hAnsi="Comic Sans MS"/>
                          <w:color w:val="000000" w:themeColor="text1"/>
                          <w:sz w:val="20"/>
                          <w:szCs w:val="20"/>
                        </w:rPr>
                        <w:t xml:space="preserve"> grade.  There will be more information sent home about this soon.</w:t>
                      </w:r>
                      <w:r w:rsidR="00370DD7" w:rsidRPr="00C25363">
                        <w:rPr>
                          <w:rFonts w:ascii="Comic Sans MS" w:hAnsi="Comic Sans MS"/>
                          <w:color w:val="000000" w:themeColor="text1"/>
                          <w:sz w:val="20"/>
                          <w:szCs w:val="20"/>
                        </w:rPr>
                        <w:t xml:space="preserve">  </w:t>
                      </w:r>
                      <w:r w:rsidR="002666ED" w:rsidRPr="00C25363">
                        <w:rPr>
                          <w:rFonts w:ascii="Comic Sans MS" w:hAnsi="Comic Sans MS"/>
                          <w:color w:val="000000" w:themeColor="text1"/>
                          <w:sz w:val="20"/>
                          <w:szCs w:val="20"/>
                        </w:rPr>
                        <w:t xml:space="preserve">  </w:t>
                      </w:r>
                      <w:r w:rsidR="00A82C24" w:rsidRPr="00C25363">
                        <w:rPr>
                          <w:rFonts w:ascii="Comic Sans MS" w:hAnsi="Comic Sans MS"/>
                          <w:color w:val="000000" w:themeColor="text1"/>
                          <w:sz w:val="20"/>
                          <w:szCs w:val="20"/>
                        </w:rPr>
                        <w:t xml:space="preserve"> </w:t>
                      </w:r>
                      <w:r w:rsidR="00601B2E" w:rsidRPr="00C25363">
                        <w:rPr>
                          <w:rFonts w:ascii="Comic Sans MS" w:hAnsi="Comic Sans MS"/>
                          <w:color w:val="000000" w:themeColor="text1"/>
                          <w:sz w:val="20"/>
                          <w:szCs w:val="20"/>
                        </w:rPr>
                        <w:t xml:space="preserve">     </w:t>
                      </w:r>
                      <w:r w:rsidR="00844D78" w:rsidRPr="00C25363">
                        <w:rPr>
                          <w:rFonts w:ascii="Comic Sans MS" w:hAnsi="Comic Sans MS"/>
                          <w:color w:val="000000" w:themeColor="text1"/>
                          <w:sz w:val="20"/>
                          <w:szCs w:val="20"/>
                        </w:rPr>
                        <w:t xml:space="preserve">Finally, </w:t>
                      </w:r>
                      <w:r w:rsidR="00AB07C7">
                        <w:rPr>
                          <w:rFonts w:ascii="Comic Sans MS" w:hAnsi="Comic Sans MS"/>
                          <w:color w:val="000000" w:themeColor="text1"/>
                          <w:sz w:val="20"/>
                          <w:szCs w:val="20"/>
                        </w:rPr>
                        <w:t>w</w:t>
                      </w:r>
                      <w:r w:rsidR="00A82C24" w:rsidRPr="00C25363">
                        <w:rPr>
                          <w:rFonts w:ascii="Comic Sans MS" w:hAnsi="Comic Sans MS"/>
                          <w:color w:val="000000" w:themeColor="text1"/>
                          <w:sz w:val="20"/>
                          <w:szCs w:val="20"/>
                        </w:rPr>
                        <w:t xml:space="preserve">e hope that you will allow your student to participate in our next Kona Ice Day coming up </w:t>
                      </w:r>
                      <w:r w:rsidR="00660E53">
                        <w:rPr>
                          <w:rFonts w:ascii="Comic Sans MS" w:hAnsi="Comic Sans MS"/>
                          <w:color w:val="000000" w:themeColor="text1"/>
                          <w:sz w:val="20"/>
                          <w:szCs w:val="20"/>
                        </w:rPr>
                        <w:t>March 1</w:t>
                      </w:r>
                      <w:r w:rsidR="00863290">
                        <w:rPr>
                          <w:rFonts w:ascii="Comic Sans MS" w:hAnsi="Comic Sans MS"/>
                          <w:color w:val="000000" w:themeColor="text1"/>
                          <w:sz w:val="20"/>
                          <w:szCs w:val="20"/>
                        </w:rPr>
                        <w:t>2</w:t>
                      </w:r>
                      <w:r w:rsidR="00A82C24" w:rsidRPr="00C25363">
                        <w:rPr>
                          <w:rFonts w:ascii="Comic Sans MS" w:hAnsi="Comic Sans MS"/>
                          <w:color w:val="000000" w:themeColor="text1"/>
                          <w:sz w:val="20"/>
                          <w:szCs w:val="20"/>
                        </w:rPr>
                        <w:t xml:space="preserve">.  CES receives 30% of all sales, so this is a great on-going fundraiser for our students.  As always, Mrs. Baggett and I thank you for all your support, especially during these most unprecedented times.   </w:t>
                      </w:r>
                    </w:p>
                    <w:p w14:paraId="77EF7977" w14:textId="119EACF7" w:rsidR="00A82C24" w:rsidRPr="00C25363" w:rsidRDefault="00A82C24" w:rsidP="00011DED">
                      <w:pPr>
                        <w:spacing w:after="120" w:line="240" w:lineRule="auto"/>
                        <w:rPr>
                          <w:rFonts w:ascii="Comic Sans MS" w:hAnsi="Comic Sans MS"/>
                          <w:color w:val="000000" w:themeColor="text1"/>
                          <w:sz w:val="20"/>
                          <w:szCs w:val="20"/>
                        </w:rPr>
                      </w:pPr>
                      <w:r w:rsidRPr="00C25363">
                        <w:rPr>
                          <w:rFonts w:ascii="Comic Sans MS" w:hAnsi="Comic Sans MS"/>
                          <w:color w:val="000000" w:themeColor="text1"/>
                          <w:sz w:val="20"/>
                          <w:szCs w:val="20"/>
                        </w:rPr>
                        <w:t xml:space="preserve">Lighting a Path to Success for Every Child, Every Day!                                                       Danny Carnley, Principal </w:t>
                      </w:r>
                    </w:p>
                    <w:p w14:paraId="3913B468" w14:textId="77777777" w:rsidR="00A82C24" w:rsidRPr="00990EDD" w:rsidRDefault="00A82C24">
                      <w:pPr>
                        <w:rPr>
                          <w:rFonts w:ascii="Comic Sans MS" w:hAnsi="Comic Sans MS"/>
                          <w:color w:val="000000" w:themeColor="text1"/>
                          <w:sz w:val="20"/>
                          <w:szCs w:val="20"/>
                        </w:rPr>
                      </w:pPr>
                      <w:r>
                        <w:rPr>
                          <w:rFonts w:ascii="Comic Sans MS" w:hAnsi="Comic Sans MS"/>
                          <w:color w:val="000000" w:themeColor="text1"/>
                          <w:sz w:val="20"/>
                          <w:szCs w:val="20"/>
                        </w:rPr>
                        <w:t xml:space="preserve">  </w:t>
                      </w:r>
                    </w:p>
                    <w:p w14:paraId="43FCBC18" w14:textId="77777777" w:rsidR="00A82C24" w:rsidRDefault="00A82C24">
                      <w:pPr>
                        <w:rPr>
                          <w:color w:val="E4E9EF" w:themeColor="background2"/>
                        </w:rPr>
                      </w:pPr>
                    </w:p>
                  </w:txbxContent>
                </v:textbox>
                <w10:wrap type="square" anchorx="page" anchory="margin"/>
              </v:rect>
            </w:pict>
          </mc:Fallback>
        </mc:AlternateContent>
      </w:r>
      <w:r w:rsidR="00332E70">
        <w:rPr>
          <w:noProof/>
        </w:rPr>
        <mc:AlternateContent>
          <mc:Choice Requires="wps">
            <w:drawing>
              <wp:anchor distT="0" distB="0" distL="114300" distR="114300" simplePos="0" relativeHeight="251658242" behindDoc="0" locked="0" layoutInCell="1" allowOverlap="1" wp14:anchorId="765EBBDA" wp14:editId="3B351DD9">
                <wp:simplePos x="0" y="0"/>
                <wp:positionH relativeFrom="page">
                  <wp:posOffset>228600</wp:posOffset>
                </wp:positionH>
                <wp:positionV relativeFrom="paragraph">
                  <wp:posOffset>-1013460</wp:posOffset>
                </wp:positionV>
                <wp:extent cx="3558540" cy="647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558540" cy="647700"/>
                        </a:xfrm>
                        <a:prstGeom prst="rect">
                          <a:avLst/>
                        </a:prstGeom>
                        <a:noFill/>
                        <a:ln>
                          <a:noFill/>
                        </a:ln>
                        <a:effectLst/>
                      </wps:spPr>
                      <wps:txbx>
                        <w:txbxContent>
                          <w:p w14:paraId="697CFB89" w14:textId="5FCAE338" w:rsidR="00A82C24" w:rsidRPr="00990EDD" w:rsidRDefault="00A82C24" w:rsidP="00990EDD">
                            <w:pPr>
                              <w:pStyle w:val="Heading1"/>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90EDD">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From </w:t>
                            </w:r>
                            <w:proofErr w:type="gramStart"/>
                            <w:r w:rsidRPr="00990EDD">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w:t>
                            </w:r>
                            <w:proofErr w:type="gramEnd"/>
                            <w:r w:rsidRPr="00990EDD">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Chief’s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BBDA" id="Text Box 9" o:spid="_x0000_s1030" type="#_x0000_t202" style="position:absolute;margin-left:18pt;margin-top:-79.8pt;width:280.2pt;height:5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" filled="f" stroked="f">
                <v:textbox>
                  <w:txbxContent>
                    <w:p w14:paraId="697CFB89" w14:textId="5FCAE338" w:rsidR="00A82C24" w:rsidRPr="00990EDD" w:rsidRDefault="00A82C24" w:rsidP="00990EDD">
                      <w:pPr>
                        <w:pStyle w:val="Heading1"/>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90EDD">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From </w:t>
                      </w:r>
                      <w:proofErr w:type="gramStart"/>
                      <w:r w:rsidRPr="00990EDD">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w:t>
                      </w:r>
                      <w:proofErr w:type="gramEnd"/>
                      <w:r w:rsidRPr="00990EDD">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Chief’s Desk</w:t>
                      </w:r>
                    </w:p>
                  </w:txbxContent>
                </v:textbox>
                <w10:wrap anchorx="page"/>
              </v:shape>
            </w:pict>
          </mc:Fallback>
        </mc:AlternateContent>
      </w:r>
      <w:r w:rsidR="00650755">
        <w:rPr>
          <w:noProof/>
        </w:rPr>
        <mc:AlternateContent>
          <mc:Choice Requires="wps">
            <w:drawing>
              <wp:anchor distT="0" distB="0" distL="114300" distR="114300" simplePos="0" relativeHeight="251658248" behindDoc="0" locked="0" layoutInCell="1" allowOverlap="1" wp14:anchorId="34CB1454" wp14:editId="5E7C8EC5">
                <wp:simplePos x="0" y="0"/>
                <wp:positionH relativeFrom="column">
                  <wp:posOffset>-289560</wp:posOffset>
                </wp:positionH>
                <wp:positionV relativeFrom="paragraph">
                  <wp:posOffset>-1866900</wp:posOffset>
                </wp:positionV>
                <wp:extent cx="2720340" cy="1097280"/>
                <wp:effectExtent l="0" t="0" r="22860" b="26670"/>
                <wp:wrapNone/>
                <wp:docPr id="8" name="Text Box 8"/>
                <wp:cNvGraphicFramePr/>
                <a:graphic xmlns:a="http://schemas.openxmlformats.org/drawingml/2006/main">
                  <a:graphicData uri="http://schemas.microsoft.com/office/word/2010/wordprocessingShape">
                    <wps:wsp>
                      <wps:cNvSpPr txBox="1"/>
                      <wps:spPr>
                        <a:xfrm>
                          <a:off x="0" y="0"/>
                          <a:ext cx="2720340" cy="1097280"/>
                        </a:xfrm>
                        <a:prstGeom prst="rect">
                          <a:avLst/>
                        </a:prstGeom>
                        <a:solidFill>
                          <a:schemeClr val="lt1"/>
                        </a:solidFill>
                        <a:ln w="6350">
                          <a:solidFill>
                            <a:schemeClr val="bg1"/>
                          </a:solidFill>
                        </a:ln>
                      </wps:spPr>
                      <wps:txbx>
                        <w:txbxContent>
                          <w:p w14:paraId="6824C729" w14:textId="771F4F9B" w:rsidR="00A82C24" w:rsidRDefault="00A82C24">
                            <w:r>
                              <w:rPr>
                                <w:noProof/>
                              </w:rPr>
                              <w:drawing>
                                <wp:inline distT="0" distB="0" distL="0" distR="0" wp14:anchorId="073DE9D8" wp14:editId="068351EC">
                                  <wp:extent cx="2529840" cy="10210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314" cy="10224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B1454" id="Text Box 8" o:spid="_x0000_s1031" type="#_x0000_t202" style="position:absolute;margin-left:-22.8pt;margin-top:-147pt;width:214.2pt;height:86.4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" fillcolor="white [3201]" strokecolor="white [3212]" strokeweight=".5pt">
                <v:textbox>
                  <w:txbxContent>
                    <w:p w14:paraId="6824C729" w14:textId="771F4F9B" w:rsidR="00A82C24" w:rsidRDefault="00A82C24">
                      <w:r>
                        <w:rPr>
                          <w:noProof/>
                        </w:rPr>
                        <w:drawing>
                          <wp:inline distT="0" distB="0" distL="0" distR="0" wp14:anchorId="073DE9D8" wp14:editId="068351EC">
                            <wp:extent cx="2529840" cy="10210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314" cy="1022482"/>
                                    </a:xfrm>
                                    <a:prstGeom prst="rect">
                                      <a:avLst/>
                                    </a:prstGeom>
                                    <a:noFill/>
                                    <a:ln>
                                      <a:noFill/>
                                    </a:ln>
                                  </pic:spPr>
                                </pic:pic>
                              </a:graphicData>
                            </a:graphic>
                          </wp:inline>
                        </w:drawing>
                      </w:r>
                    </w:p>
                  </w:txbxContent>
                </v:textbox>
              </v:shape>
            </w:pict>
          </mc:Fallback>
        </mc:AlternateContent>
      </w:r>
      <w:r w:rsidR="00DA58CE">
        <w:rPr>
          <w:noProof/>
        </w:rPr>
        <mc:AlternateContent>
          <mc:Choice Requires="wps">
            <w:drawing>
              <wp:anchor distT="0" distB="0" distL="114300" distR="114300" simplePos="0" relativeHeight="251658240" behindDoc="0" locked="0" layoutInCell="1" allowOverlap="1" wp14:anchorId="2A574C29" wp14:editId="5EBA652A">
                <wp:simplePos x="0" y="0"/>
                <wp:positionH relativeFrom="margin">
                  <wp:posOffset>2324100</wp:posOffset>
                </wp:positionH>
                <wp:positionV relativeFrom="topMargin">
                  <wp:posOffset>55245</wp:posOffset>
                </wp:positionV>
                <wp:extent cx="4775835" cy="1461135"/>
                <wp:effectExtent l="0" t="0" r="1905" b="81915"/>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4775835" cy="1461135"/>
                        </a:xfrm>
                        <a:prstGeom prst="rect">
                          <a:avLst/>
                        </a:prstGeom>
                        <a:noFill/>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2359629A" w14:textId="77777777" w:rsidR="00A82C24" w:rsidRDefault="00A7737B" w:rsidP="00DA58CE">
                            <w:pPr>
                              <w:pStyle w:val="TOC1"/>
                              <w:jc w:val="right"/>
                              <w:rPr>
                                <w:color w:val="FFFFFF" w:themeColor="background1"/>
                                <w:sz w:val="96"/>
                                <w:szCs w:val="96"/>
                              </w:rPr>
                            </w:pPr>
                            <w:sdt>
                              <w:sdtPr>
                                <w:rPr>
                                  <w:rFonts w:ascii="Algerian" w:hAnsi="Algerian"/>
                                  <w:color w:val="000000" w:themeColor="text1"/>
                                  <w:sz w:val="96"/>
                                  <w:szCs w:val="96"/>
                                </w:rPr>
                                <w:alias w:val="Title"/>
                                <w:id w:val="-915087419"/>
                                <w:dataBinding w:prefixMappings="xmlns:ns0='http://schemas.openxmlformats.org/package/2006/metadata/core-properties' xmlns:ns1='http://purl.org/dc/elements/1.1/'" w:xpath="/ns0:coreProperties[1]/ns1:title[1]" w:storeItemID="{6C3C8BC8-F283-45AE-878A-BAB7291924A1}"/>
                                <w:text/>
                              </w:sdtPr>
                              <w:sdtEndPr/>
                              <w:sdtContent>
                                <w:r w:rsidR="00A82C24" w:rsidRPr="002F566B">
                                  <w:rPr>
                                    <w:rFonts w:ascii="Algerian" w:hAnsi="Algerian"/>
                                    <w:color w:val="000000" w:themeColor="text1"/>
                                    <w:sz w:val="96"/>
                                    <w:szCs w:val="96"/>
                                  </w:rPr>
                                  <w:t>Tribal Tidings</w:t>
                                </w:r>
                              </w:sdtContent>
                            </w:sdt>
                          </w:p>
                          <w:tbl>
                            <w:tblPr>
                              <w:tblW w:w="3329" w:type="pct"/>
                              <w:jc w:val="center"/>
                              <w:tblLook w:val="04A0" w:firstRow="1" w:lastRow="0" w:firstColumn="1" w:lastColumn="0" w:noHBand="0" w:noVBand="1"/>
                            </w:tblPr>
                            <w:tblGrid>
                              <w:gridCol w:w="2439"/>
                              <w:gridCol w:w="2347"/>
                            </w:tblGrid>
                            <w:tr w:rsidR="00A82C24" w14:paraId="5CFEFB59" w14:textId="77777777" w:rsidTr="00650755">
                              <w:trPr>
                                <w:jc w:val="center"/>
                              </w:trPr>
                              <w:tc>
                                <w:tcPr>
                                  <w:tcW w:w="3636" w:type="dxa"/>
                                </w:tcPr>
                                <w:sdt>
                                  <w:sdtPr>
                                    <w:rPr>
                                      <w:b/>
                                      <w:bCs/>
                                      <w:color w:val="000000" w:themeColor="text1"/>
                                    </w:rPr>
                                    <w:alias w:val="Date"/>
                                    <w:id w:val="-474689062"/>
                                    <w:dataBinding w:prefixMappings="xmlns:ns0='http://schemas.microsoft.com/office/2006/coverPageProps'" w:xpath="/ns0:CoverPageProperties[1]/ns0:PublishDate[1]" w:storeItemID="{55AF091B-3C7A-41E3-B477-F2FDAA23CFDA}"/>
                                    <w:date w:fullDate="2021-02-26T00:00:00Z">
                                      <w:dateFormat w:val="M/d/yyyy"/>
                                      <w:lid w:val="en-US"/>
                                      <w:storeMappedDataAs w:val="dateTime"/>
                                      <w:calendar w:val="gregorian"/>
                                    </w:date>
                                  </w:sdtPr>
                                  <w:sdtEndPr/>
                                  <w:sdtContent>
                                    <w:p w14:paraId="25534535" w14:textId="05E77516" w:rsidR="00A82C24" w:rsidRDefault="00735884" w:rsidP="00650755">
                                      <w:pPr>
                                        <w:spacing w:after="160" w:line="264" w:lineRule="auto"/>
                                        <w:jc w:val="right"/>
                                      </w:pPr>
                                      <w:r>
                                        <w:rPr>
                                          <w:b/>
                                          <w:bCs/>
                                          <w:color w:val="000000" w:themeColor="text1"/>
                                        </w:rPr>
                                        <w:t>2</w:t>
                                      </w:r>
                                      <w:r w:rsidR="00A82C24">
                                        <w:rPr>
                                          <w:b/>
                                          <w:bCs/>
                                          <w:color w:val="000000" w:themeColor="text1"/>
                                        </w:rPr>
                                        <w:t>/2</w:t>
                                      </w:r>
                                      <w:r>
                                        <w:rPr>
                                          <w:b/>
                                          <w:bCs/>
                                          <w:color w:val="000000" w:themeColor="text1"/>
                                        </w:rPr>
                                        <w:t>6</w:t>
                                      </w:r>
                                      <w:r w:rsidR="00A82C24">
                                        <w:rPr>
                                          <w:b/>
                                          <w:bCs/>
                                          <w:color w:val="000000" w:themeColor="text1"/>
                                        </w:rPr>
                                        <w:t>/2021</w:t>
                                      </w:r>
                                    </w:p>
                                  </w:sdtContent>
                                </w:sdt>
                              </w:tc>
                              <w:tc>
                                <w:tcPr>
                                  <w:tcW w:w="3637" w:type="dxa"/>
                                </w:tcPr>
                                <w:sdt>
                                  <w:sdtPr>
                                    <w:rPr>
                                      <w:color w:val="000000" w:themeColor="text1"/>
                                      <w:sz w:val="20"/>
                                      <w:szCs w:val="20"/>
                                    </w:rPr>
                                    <w:alias w:val="Volume"/>
                                    <w:tag w:val="Volume"/>
                                    <w:id w:val="-55698440"/>
                                    <w:dataBinding w:xpath="/Newsletter/Volume" w:storeItemID="{0392F253-333C-4A53-9243-D24BE37970BC}"/>
                                    <w:text/>
                                  </w:sdtPr>
                                  <w:sdtEndPr>
                                    <w:rPr>
                                      <w:color w:val="auto"/>
                                    </w:rPr>
                                  </w:sdtEndPr>
                                  <w:sdtContent>
                                    <w:p w14:paraId="0692C7CB" w14:textId="7BC3F4EB" w:rsidR="00A82C24" w:rsidRPr="009D1E84" w:rsidRDefault="00A82C24" w:rsidP="00650755">
                                      <w:pPr>
                                        <w:jc w:val="right"/>
                                        <w:rPr>
                                          <w:sz w:val="20"/>
                                          <w:szCs w:val="20"/>
                                        </w:rPr>
                                      </w:pPr>
                                      <w:r>
                                        <w:rPr>
                                          <w:color w:val="000000" w:themeColor="text1"/>
                                          <w:sz w:val="20"/>
                                          <w:szCs w:val="20"/>
                                        </w:rPr>
                                        <w:t xml:space="preserve">Volume 8, Issue </w:t>
                                      </w:r>
                                      <w:r w:rsidR="00735884">
                                        <w:rPr>
                                          <w:color w:val="000000" w:themeColor="text1"/>
                                          <w:sz w:val="20"/>
                                          <w:szCs w:val="20"/>
                                        </w:rPr>
                                        <w:t>6</w:t>
                                      </w:r>
                                    </w:p>
                                  </w:sdtContent>
                                </w:sdt>
                                <w:p w14:paraId="48075970" w14:textId="77777777" w:rsidR="00A82C24" w:rsidRDefault="00A82C24">
                                  <w:pPr>
                                    <w:jc w:val="center"/>
                                  </w:pPr>
                                </w:p>
                              </w:tc>
                            </w:tr>
                          </w:tbl>
                          <w:p w14:paraId="3CFD611F" w14:textId="77777777" w:rsidR="00A82C24" w:rsidRDefault="00A82C24">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2A574C29" id="Rectangle 1" o:spid="_x0000_s1032" style="position:absolute;margin-left:183pt;margin-top:4.35pt;width:376.05pt;height:11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" filled="f" stroked="f" strokeweight="2.25pt">
                <v:shadow on="t" color="black" opacity=".25" origin=",-.5" offset="0,4pt"/>
                <v:textbox inset=",14.4pt">
                  <w:txbxContent>
                    <w:p w14:paraId="2359629A" w14:textId="77777777" w:rsidR="00A82C24" w:rsidRDefault="00A7737B" w:rsidP="00DA58CE">
                      <w:pPr>
                        <w:pStyle w:val="TOC1"/>
                        <w:jc w:val="right"/>
                        <w:rPr>
                          <w:color w:val="FFFFFF" w:themeColor="background1"/>
                          <w:sz w:val="96"/>
                          <w:szCs w:val="96"/>
                        </w:rPr>
                      </w:pPr>
                      <w:sdt>
                        <w:sdtPr>
                          <w:rPr>
                            <w:rFonts w:ascii="Algerian" w:hAnsi="Algerian"/>
                            <w:color w:val="000000" w:themeColor="text1"/>
                            <w:sz w:val="96"/>
                            <w:szCs w:val="96"/>
                          </w:rPr>
                          <w:alias w:val="Title"/>
                          <w:id w:val="-915087419"/>
                          <w:dataBinding w:prefixMappings="xmlns:ns0='http://schemas.openxmlformats.org/package/2006/metadata/core-properties' xmlns:ns1='http://purl.org/dc/elements/1.1/'" w:xpath="/ns0:coreProperties[1]/ns1:title[1]" w:storeItemID="{6C3C8BC8-F283-45AE-878A-BAB7291924A1}"/>
                          <w:text/>
                        </w:sdtPr>
                        <w:sdtEndPr/>
                        <w:sdtContent>
                          <w:r w:rsidR="00A82C24" w:rsidRPr="002F566B">
                            <w:rPr>
                              <w:rFonts w:ascii="Algerian" w:hAnsi="Algerian"/>
                              <w:color w:val="000000" w:themeColor="text1"/>
                              <w:sz w:val="96"/>
                              <w:szCs w:val="96"/>
                            </w:rPr>
                            <w:t>Tribal Tidings</w:t>
                          </w:r>
                        </w:sdtContent>
                      </w:sdt>
                    </w:p>
                    <w:tbl>
                      <w:tblPr>
                        <w:tblW w:w="3329" w:type="pct"/>
                        <w:jc w:val="center"/>
                        <w:tblLook w:val="04A0" w:firstRow="1" w:lastRow="0" w:firstColumn="1" w:lastColumn="0" w:noHBand="0" w:noVBand="1"/>
                      </w:tblPr>
                      <w:tblGrid>
                        <w:gridCol w:w="2439"/>
                        <w:gridCol w:w="2347"/>
                      </w:tblGrid>
                      <w:tr w:rsidR="00A82C24" w14:paraId="5CFEFB59" w14:textId="77777777" w:rsidTr="00650755">
                        <w:trPr>
                          <w:jc w:val="center"/>
                        </w:trPr>
                        <w:tc>
                          <w:tcPr>
                            <w:tcW w:w="3636" w:type="dxa"/>
                          </w:tcPr>
                          <w:sdt>
                            <w:sdtPr>
                              <w:rPr>
                                <w:b/>
                                <w:bCs/>
                                <w:color w:val="000000" w:themeColor="text1"/>
                              </w:rPr>
                              <w:alias w:val="Date"/>
                              <w:id w:val="-474689062"/>
                              <w:dataBinding w:prefixMappings="xmlns:ns0='http://schemas.microsoft.com/office/2006/coverPageProps'" w:xpath="/ns0:CoverPageProperties[1]/ns0:PublishDate[1]" w:storeItemID="{55AF091B-3C7A-41E3-B477-F2FDAA23CFDA}"/>
                              <w:date w:fullDate="2021-02-26T00:00:00Z">
                                <w:dateFormat w:val="M/d/yyyy"/>
                                <w:lid w:val="en-US"/>
                                <w:storeMappedDataAs w:val="dateTime"/>
                                <w:calendar w:val="gregorian"/>
                              </w:date>
                            </w:sdtPr>
                            <w:sdtEndPr/>
                            <w:sdtContent>
                              <w:p w14:paraId="25534535" w14:textId="05E77516" w:rsidR="00A82C24" w:rsidRDefault="00735884" w:rsidP="00650755">
                                <w:pPr>
                                  <w:spacing w:after="160" w:line="264" w:lineRule="auto"/>
                                  <w:jc w:val="right"/>
                                </w:pPr>
                                <w:r>
                                  <w:rPr>
                                    <w:b/>
                                    <w:bCs/>
                                    <w:color w:val="000000" w:themeColor="text1"/>
                                  </w:rPr>
                                  <w:t>2</w:t>
                                </w:r>
                                <w:r w:rsidR="00A82C24">
                                  <w:rPr>
                                    <w:b/>
                                    <w:bCs/>
                                    <w:color w:val="000000" w:themeColor="text1"/>
                                  </w:rPr>
                                  <w:t>/2</w:t>
                                </w:r>
                                <w:r>
                                  <w:rPr>
                                    <w:b/>
                                    <w:bCs/>
                                    <w:color w:val="000000" w:themeColor="text1"/>
                                  </w:rPr>
                                  <w:t>6</w:t>
                                </w:r>
                                <w:r w:rsidR="00A82C24">
                                  <w:rPr>
                                    <w:b/>
                                    <w:bCs/>
                                    <w:color w:val="000000" w:themeColor="text1"/>
                                  </w:rPr>
                                  <w:t>/2021</w:t>
                                </w:r>
                              </w:p>
                            </w:sdtContent>
                          </w:sdt>
                        </w:tc>
                        <w:tc>
                          <w:tcPr>
                            <w:tcW w:w="3637" w:type="dxa"/>
                          </w:tcPr>
                          <w:sdt>
                            <w:sdtPr>
                              <w:rPr>
                                <w:color w:val="000000" w:themeColor="text1"/>
                                <w:sz w:val="20"/>
                                <w:szCs w:val="20"/>
                              </w:rPr>
                              <w:alias w:val="Volume"/>
                              <w:tag w:val="Volume"/>
                              <w:id w:val="-55698440"/>
                              <w:dataBinding w:xpath="/Newsletter/Volume" w:storeItemID="{0392F253-333C-4A53-9243-D24BE37970BC}"/>
                              <w:text/>
                            </w:sdtPr>
                            <w:sdtEndPr>
                              <w:rPr>
                                <w:color w:val="auto"/>
                              </w:rPr>
                            </w:sdtEndPr>
                            <w:sdtContent>
                              <w:p w14:paraId="0692C7CB" w14:textId="7BC3F4EB" w:rsidR="00A82C24" w:rsidRPr="009D1E84" w:rsidRDefault="00A82C24" w:rsidP="00650755">
                                <w:pPr>
                                  <w:jc w:val="right"/>
                                  <w:rPr>
                                    <w:sz w:val="20"/>
                                    <w:szCs w:val="20"/>
                                  </w:rPr>
                                </w:pPr>
                                <w:r>
                                  <w:rPr>
                                    <w:color w:val="000000" w:themeColor="text1"/>
                                    <w:sz w:val="20"/>
                                    <w:szCs w:val="20"/>
                                  </w:rPr>
                                  <w:t xml:space="preserve">Volume 8, Issue </w:t>
                                </w:r>
                                <w:r w:rsidR="00735884">
                                  <w:rPr>
                                    <w:color w:val="000000" w:themeColor="text1"/>
                                    <w:sz w:val="20"/>
                                    <w:szCs w:val="20"/>
                                  </w:rPr>
                                  <w:t>6</w:t>
                                </w:r>
                              </w:p>
                            </w:sdtContent>
                          </w:sdt>
                          <w:p w14:paraId="48075970" w14:textId="77777777" w:rsidR="00A82C24" w:rsidRDefault="00A82C24">
                            <w:pPr>
                              <w:jc w:val="center"/>
                            </w:pPr>
                          </w:p>
                        </w:tc>
                      </w:tr>
                    </w:tbl>
                    <w:p w14:paraId="3CFD611F" w14:textId="77777777" w:rsidR="00A82C24" w:rsidRDefault="00A82C24">
                      <w:pPr>
                        <w:jc w:val="center"/>
                      </w:pPr>
                    </w:p>
                  </w:txbxContent>
                </v:textbox>
                <w10:wrap type="through" anchorx="margin" anchory="margin"/>
              </v:rect>
            </w:pict>
          </mc:Fallback>
        </mc:AlternateContent>
      </w:r>
      <w:r w:rsidR="00726DFE">
        <w:rPr>
          <w:noProof/>
        </w:rPr>
        <mc:AlternateContent>
          <mc:Choice Requires="wps">
            <w:drawing>
              <wp:anchor distT="0" distB="0" distL="114300" distR="114300" simplePos="0" relativeHeight="251658247" behindDoc="0" locked="0" layoutInCell="1" allowOverlap="1" wp14:anchorId="5BB91C86" wp14:editId="5C26636D">
                <wp:simplePos x="0" y="0"/>
                <wp:positionH relativeFrom="margin">
                  <wp:posOffset>9158656</wp:posOffset>
                </wp:positionH>
                <wp:positionV relativeFrom="paragraph">
                  <wp:posOffset>3217901</wp:posOffset>
                </wp:positionV>
                <wp:extent cx="2147977" cy="1000664"/>
                <wp:effectExtent l="76200" t="57150" r="81280" b="104775"/>
                <wp:wrapNone/>
                <wp:docPr id="11" name="Text Box 11"/>
                <wp:cNvGraphicFramePr/>
                <a:graphic xmlns:a="http://schemas.openxmlformats.org/drawingml/2006/main">
                  <a:graphicData uri="http://schemas.microsoft.com/office/word/2010/wordprocessingShape">
                    <wps:wsp>
                      <wps:cNvSpPr txBox="1"/>
                      <wps:spPr>
                        <a:xfrm>
                          <a:off x="0" y="0"/>
                          <a:ext cx="2147977" cy="1000664"/>
                        </a:xfrm>
                        <a:prstGeom prst="rect">
                          <a:avLst/>
                        </a:prstGeom>
                        <a:ln/>
                      </wps:spPr>
                      <wps:style>
                        <a:lnRef idx="0">
                          <a:schemeClr val="dk1"/>
                        </a:lnRef>
                        <a:fillRef idx="3">
                          <a:schemeClr val="dk1"/>
                        </a:fillRef>
                        <a:effectRef idx="3">
                          <a:schemeClr val="dk1"/>
                        </a:effectRef>
                        <a:fontRef idx="minor">
                          <a:schemeClr val="lt1"/>
                        </a:fontRef>
                      </wps:style>
                      <wps:txbx>
                        <w:txbxContent>
                          <w:p w14:paraId="1E5229D1" w14:textId="5D70D983" w:rsidR="00A82C24" w:rsidRPr="00CD0F53" w:rsidRDefault="00A82C24" w:rsidP="00726DFE">
                            <w:pPr>
                              <w:jc w:val="center"/>
                              <w:rPr>
                                <w:rFonts w:ascii="Berlin Sans FB" w:hAnsi="Berlin Sans F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91C86" id="Text Box 11" o:spid="_x0000_s1033" type="#_x0000_t202" style="position:absolute;margin-left:721.15pt;margin-top:253.4pt;width:169.15pt;height:78.8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" fillcolor="black [1632]" stroked="f">
                <v:fill color2="black [3008]" rotate="t" angle="180" focus="80%" type="gradient">
                  <o:fill v:ext="view" type="gradientUnscaled"/>
                </v:fill>
                <v:shadow on="t" color="black" opacity="22937f" origin=",.5" offset="0,.63889mm"/>
                <v:textbox>
                  <w:txbxContent>
                    <w:p w14:paraId="1E5229D1" w14:textId="5D70D983" w:rsidR="00A82C24" w:rsidRPr="00CD0F53" w:rsidRDefault="00A82C24" w:rsidP="00726DFE">
                      <w:pPr>
                        <w:jc w:val="center"/>
                        <w:rPr>
                          <w:rFonts w:ascii="Berlin Sans FB" w:hAnsi="Berlin Sans FB"/>
                          <w:sz w:val="20"/>
                          <w:szCs w:val="20"/>
                        </w:rPr>
                      </w:pPr>
                    </w:p>
                  </w:txbxContent>
                </v:textbox>
                <w10:wrap anchorx="margin"/>
              </v:shape>
            </w:pict>
          </mc:Fallback>
        </mc:AlternateContent>
      </w:r>
    </w:p>
    <w:p w14:paraId="1DD1FE67" w14:textId="51E26FA4" w:rsidR="009438D4" w:rsidRDefault="009438D4" w:rsidP="0055116C">
      <w:pPr>
        <w:sectPr w:rsidR="009438D4" w:rsidSect="00CF5569">
          <w:headerReference w:type="default" r:id="rId19"/>
          <w:footerReference w:type="default" r:id="rId20"/>
          <w:type w:val="continuous"/>
          <w:pgSz w:w="12240" w:h="15840"/>
          <w:pgMar w:top="720" w:right="720" w:bottom="720" w:left="720" w:header="720" w:footer="720" w:gutter="0"/>
          <w:cols w:num="3" w:space="720"/>
          <w:docGrid w:linePitch="360"/>
        </w:sectPr>
      </w:pPr>
    </w:p>
    <w:p w14:paraId="0643AF7B" w14:textId="14000948" w:rsidR="006B4166" w:rsidRPr="003361F5" w:rsidRDefault="00A07DD1">
      <w:pPr>
        <w:pStyle w:val="Subtitle"/>
        <w:rPr>
          <w:i/>
        </w:rPr>
      </w:pPr>
      <w:r>
        <w:rPr>
          <w:noProof/>
          <w:lang w:eastAsia="en-US"/>
        </w:rPr>
        <w:lastRenderedPageBreak/>
        <mc:AlternateContent>
          <mc:Choice Requires="wps">
            <w:drawing>
              <wp:anchor distT="0" distB="0" distL="114300" distR="114300" simplePos="0" relativeHeight="251658244" behindDoc="0" locked="0" layoutInCell="1" allowOverlap="1" wp14:anchorId="135EC615" wp14:editId="19CE8D6A">
                <wp:simplePos x="0" y="0"/>
                <wp:positionH relativeFrom="column">
                  <wp:posOffset>-356235</wp:posOffset>
                </wp:positionH>
                <wp:positionV relativeFrom="paragraph">
                  <wp:posOffset>-320041</wp:posOffset>
                </wp:positionV>
                <wp:extent cx="3513455" cy="7191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3513455" cy="719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2C52C" w14:textId="3DC65A1B" w:rsidR="00A82C24" w:rsidRDefault="00A82C24" w:rsidP="00F65D0D">
                            <w:pPr>
                              <w:spacing w:after="0" w:line="240" w:lineRule="auto"/>
                              <w:rPr>
                                <w:b/>
                                <w:sz w:val="18"/>
                                <w:szCs w:val="18"/>
                              </w:rPr>
                            </w:pPr>
                            <w:r w:rsidRPr="00E268DA">
                              <w:rPr>
                                <w:b/>
                                <w:sz w:val="18"/>
                                <w:szCs w:val="18"/>
                              </w:rPr>
                              <w:t xml:space="preserve">Good afternoon </w:t>
                            </w:r>
                            <w:r>
                              <w:rPr>
                                <w:b/>
                                <w:sz w:val="18"/>
                                <w:szCs w:val="18"/>
                              </w:rPr>
                              <w:t>CES families and friends</w:t>
                            </w:r>
                            <w:r w:rsidRPr="00E268DA">
                              <w:rPr>
                                <w:b/>
                                <w:sz w:val="18"/>
                                <w:szCs w:val="18"/>
                              </w:rPr>
                              <w:t>,</w:t>
                            </w:r>
                          </w:p>
                          <w:p w14:paraId="2049B8F3" w14:textId="7E12592F" w:rsidR="00A82C24" w:rsidRDefault="00C067EE" w:rsidP="00F65D0D">
                            <w:pPr>
                              <w:spacing w:after="0" w:line="240" w:lineRule="auto"/>
                              <w:rPr>
                                <w:b/>
                                <w:sz w:val="18"/>
                                <w:szCs w:val="18"/>
                              </w:rPr>
                            </w:pPr>
                            <w:r>
                              <w:rPr>
                                <w:b/>
                                <w:sz w:val="18"/>
                                <w:szCs w:val="18"/>
                              </w:rPr>
                              <w:t>Wow, this year will be gone before we know it and I feel like we just got started</w:t>
                            </w:r>
                            <w:r w:rsidR="00A82C24">
                              <w:rPr>
                                <w:b/>
                                <w:sz w:val="18"/>
                                <w:szCs w:val="18"/>
                              </w:rPr>
                              <w:t xml:space="preserve">!  </w:t>
                            </w:r>
                            <w:r w:rsidR="00DB40D5">
                              <w:rPr>
                                <w:b/>
                                <w:sz w:val="18"/>
                                <w:szCs w:val="18"/>
                              </w:rPr>
                              <w:t xml:space="preserve">Time is flying so fast!  Now we just need some warmer, dryer weather.  </w:t>
                            </w:r>
                          </w:p>
                          <w:p w14:paraId="2C499562" w14:textId="293A5914" w:rsidR="00F65D0D" w:rsidRDefault="00DB40D5" w:rsidP="00F65D0D">
                            <w:pPr>
                              <w:spacing w:after="0" w:line="240" w:lineRule="auto"/>
                              <w:rPr>
                                <w:b/>
                                <w:sz w:val="18"/>
                                <w:szCs w:val="18"/>
                                <w:u w:val="single"/>
                              </w:rPr>
                            </w:pPr>
                            <w:r>
                              <w:rPr>
                                <w:b/>
                                <w:sz w:val="18"/>
                                <w:szCs w:val="18"/>
                              </w:rPr>
                              <w:t>I would like to start by thanking everyone who helped us raise money at our Buffalo Junction Spirit Night.  We use the</w:t>
                            </w:r>
                            <w:r w:rsidR="00F65D0D">
                              <w:rPr>
                                <w:b/>
                                <w:sz w:val="18"/>
                                <w:szCs w:val="18"/>
                              </w:rPr>
                              <w:t>se</w:t>
                            </w:r>
                            <w:r>
                              <w:rPr>
                                <w:b/>
                                <w:sz w:val="18"/>
                                <w:szCs w:val="18"/>
                              </w:rPr>
                              <w:t xml:space="preserve"> funds to help with rewarding our students at the end of each nine weeks (Tribal Days) and we also use those funds to celebrate our teachers and all the hard work they do.  Thank you for all your support</w:t>
                            </w:r>
                            <w:r w:rsidR="00F65D0D">
                              <w:rPr>
                                <w:b/>
                                <w:sz w:val="18"/>
                                <w:szCs w:val="18"/>
                              </w:rPr>
                              <w:t>!!</w:t>
                            </w:r>
                            <w:r>
                              <w:rPr>
                                <w:b/>
                                <w:sz w:val="18"/>
                                <w:szCs w:val="18"/>
                              </w:rPr>
                              <w:t xml:space="preserve">  I also want to take a moment and ask all parents to remind students how important instruction is in the classroom.  Please review our Tribe Expectations with your child.  </w:t>
                            </w:r>
                            <w:r w:rsidR="00F65D0D">
                              <w:rPr>
                                <w:b/>
                                <w:sz w:val="18"/>
                                <w:szCs w:val="18"/>
                              </w:rPr>
                              <w:t>Testing season is right around the corner and teachers are diligently trying to cover all curriculum in a timely manner and behaviors may hinder the instruction or the learning environment.</w:t>
                            </w:r>
                          </w:p>
                          <w:p w14:paraId="0441DAC5" w14:textId="77777777" w:rsidR="00F65D0D" w:rsidRDefault="00F65D0D" w:rsidP="00F65D0D">
                            <w:pPr>
                              <w:spacing w:after="0" w:line="240" w:lineRule="auto"/>
                              <w:ind w:left="720" w:firstLine="720"/>
                              <w:rPr>
                                <w:b/>
                                <w:sz w:val="18"/>
                                <w:szCs w:val="18"/>
                                <w:u w:val="single"/>
                              </w:rPr>
                            </w:pPr>
                          </w:p>
                          <w:p w14:paraId="1CC64248" w14:textId="4842231B" w:rsidR="00F65D0D" w:rsidRPr="00EF74FC" w:rsidRDefault="00F65D0D" w:rsidP="00F65D0D">
                            <w:pPr>
                              <w:spacing w:after="0" w:line="240" w:lineRule="auto"/>
                              <w:ind w:left="720" w:firstLine="720"/>
                              <w:rPr>
                                <w:b/>
                                <w:sz w:val="18"/>
                                <w:szCs w:val="18"/>
                                <w:u w:val="single"/>
                              </w:rPr>
                            </w:pPr>
                            <w:r w:rsidRPr="00EF74FC">
                              <w:rPr>
                                <w:b/>
                                <w:sz w:val="18"/>
                                <w:szCs w:val="18"/>
                                <w:u w:val="single"/>
                              </w:rPr>
                              <w:t>TRIBE EXPECTATIONS</w:t>
                            </w:r>
                          </w:p>
                          <w:p w14:paraId="7CE9912E" w14:textId="77777777" w:rsidR="00F65D0D" w:rsidRPr="00EF74FC" w:rsidRDefault="00F65D0D" w:rsidP="00F65D0D">
                            <w:pPr>
                              <w:spacing w:after="0"/>
                              <w:jc w:val="center"/>
                              <w:rPr>
                                <w:b/>
                                <w:sz w:val="18"/>
                                <w:szCs w:val="18"/>
                              </w:rPr>
                            </w:pPr>
                            <w:r w:rsidRPr="00EF74FC">
                              <w:rPr>
                                <w:b/>
                                <w:sz w:val="18"/>
                                <w:szCs w:val="18"/>
                                <w:u w:val="single"/>
                              </w:rPr>
                              <w:t>T</w:t>
                            </w:r>
                            <w:r w:rsidRPr="00EF74FC">
                              <w:rPr>
                                <w:sz w:val="18"/>
                                <w:szCs w:val="18"/>
                              </w:rPr>
                              <w:t>RUSTWORTHY</w:t>
                            </w:r>
                          </w:p>
                          <w:p w14:paraId="2773876D" w14:textId="77777777" w:rsidR="00F65D0D" w:rsidRPr="00EF74FC" w:rsidRDefault="00F65D0D" w:rsidP="00F65D0D">
                            <w:pPr>
                              <w:spacing w:after="0"/>
                              <w:jc w:val="center"/>
                              <w:rPr>
                                <w:b/>
                                <w:sz w:val="18"/>
                                <w:szCs w:val="18"/>
                              </w:rPr>
                            </w:pPr>
                            <w:r w:rsidRPr="00EF74FC">
                              <w:rPr>
                                <w:b/>
                                <w:sz w:val="18"/>
                                <w:szCs w:val="18"/>
                                <w:u w:val="single"/>
                              </w:rPr>
                              <w:t>R</w:t>
                            </w:r>
                            <w:r w:rsidRPr="00EF74FC">
                              <w:rPr>
                                <w:sz w:val="18"/>
                                <w:szCs w:val="18"/>
                              </w:rPr>
                              <w:t>ESPECTFUL</w:t>
                            </w:r>
                            <w:r w:rsidRPr="00EF74FC">
                              <w:rPr>
                                <w:b/>
                                <w:sz w:val="18"/>
                                <w:szCs w:val="18"/>
                              </w:rPr>
                              <w:t>, R</w:t>
                            </w:r>
                            <w:r w:rsidRPr="00EF74FC">
                              <w:rPr>
                                <w:sz w:val="18"/>
                                <w:szCs w:val="18"/>
                              </w:rPr>
                              <w:t>ESPONSIBLE</w:t>
                            </w:r>
                          </w:p>
                          <w:p w14:paraId="161F21DD" w14:textId="77777777" w:rsidR="00F65D0D" w:rsidRPr="00EF74FC" w:rsidRDefault="00F65D0D" w:rsidP="00F65D0D">
                            <w:pPr>
                              <w:spacing w:after="0"/>
                              <w:jc w:val="center"/>
                              <w:rPr>
                                <w:b/>
                                <w:sz w:val="18"/>
                                <w:szCs w:val="18"/>
                              </w:rPr>
                            </w:pPr>
                            <w:r w:rsidRPr="00EF74FC">
                              <w:rPr>
                                <w:b/>
                                <w:sz w:val="18"/>
                                <w:szCs w:val="18"/>
                                <w:u w:val="single"/>
                              </w:rPr>
                              <w:t>I</w:t>
                            </w:r>
                            <w:r w:rsidRPr="00EF74FC">
                              <w:rPr>
                                <w:sz w:val="18"/>
                                <w:szCs w:val="18"/>
                              </w:rPr>
                              <w:t>NDIANS</w:t>
                            </w:r>
                          </w:p>
                          <w:p w14:paraId="4362D6C7" w14:textId="77777777" w:rsidR="00F65D0D" w:rsidRPr="00EF74FC" w:rsidRDefault="00F65D0D" w:rsidP="00F65D0D">
                            <w:pPr>
                              <w:spacing w:after="0"/>
                              <w:jc w:val="center"/>
                              <w:rPr>
                                <w:b/>
                                <w:sz w:val="18"/>
                                <w:szCs w:val="18"/>
                              </w:rPr>
                            </w:pPr>
                            <w:r w:rsidRPr="00EF74FC">
                              <w:rPr>
                                <w:b/>
                                <w:sz w:val="18"/>
                                <w:szCs w:val="18"/>
                                <w:u w:val="single"/>
                              </w:rPr>
                              <w:t>B</w:t>
                            </w:r>
                            <w:r w:rsidRPr="00EF74FC">
                              <w:rPr>
                                <w:sz w:val="18"/>
                                <w:szCs w:val="18"/>
                              </w:rPr>
                              <w:t>ELIEVE IN</w:t>
                            </w:r>
                          </w:p>
                          <w:p w14:paraId="41D672AD" w14:textId="3E78268A" w:rsidR="00F65D0D" w:rsidRDefault="00F65D0D" w:rsidP="00F65D0D">
                            <w:pPr>
                              <w:spacing w:after="0"/>
                              <w:jc w:val="center"/>
                              <w:rPr>
                                <w:b/>
                                <w:sz w:val="18"/>
                                <w:szCs w:val="18"/>
                              </w:rPr>
                            </w:pPr>
                            <w:r w:rsidRPr="00EF74FC">
                              <w:rPr>
                                <w:b/>
                                <w:sz w:val="18"/>
                                <w:szCs w:val="18"/>
                                <w:u w:val="single"/>
                              </w:rPr>
                              <w:t>E</w:t>
                            </w:r>
                            <w:r w:rsidRPr="00EF74FC">
                              <w:rPr>
                                <w:sz w:val="18"/>
                                <w:szCs w:val="18"/>
                              </w:rPr>
                              <w:t>XCELLENCE</w:t>
                            </w:r>
                            <w:r w:rsidRPr="00EF74FC">
                              <w:rPr>
                                <w:b/>
                                <w:sz w:val="18"/>
                                <w:szCs w:val="18"/>
                              </w:rPr>
                              <w:t>!</w:t>
                            </w:r>
                          </w:p>
                          <w:p w14:paraId="226B408B" w14:textId="0797E81F" w:rsidR="00F65D0D" w:rsidRDefault="00F65D0D" w:rsidP="00F65D0D">
                            <w:pPr>
                              <w:spacing w:after="0"/>
                              <w:jc w:val="center"/>
                              <w:rPr>
                                <w:b/>
                                <w:sz w:val="18"/>
                                <w:szCs w:val="18"/>
                              </w:rPr>
                            </w:pPr>
                          </w:p>
                          <w:p w14:paraId="69B095A5" w14:textId="1BBA21CF" w:rsidR="00F65D0D" w:rsidRDefault="00F65D0D" w:rsidP="00F65D0D">
                            <w:pPr>
                              <w:spacing w:after="0"/>
                              <w:rPr>
                                <w:b/>
                                <w:sz w:val="18"/>
                                <w:szCs w:val="18"/>
                              </w:rPr>
                            </w:pPr>
                            <w:r>
                              <w:rPr>
                                <w:b/>
                                <w:sz w:val="18"/>
                                <w:szCs w:val="18"/>
                              </w:rPr>
                              <w:t>We have some exciting events coming up!  Dr. Seuss week is March 1-5.  Thursday, March 4</w:t>
                            </w:r>
                            <w:r w:rsidRPr="00F65D0D">
                              <w:rPr>
                                <w:b/>
                                <w:sz w:val="18"/>
                                <w:szCs w:val="18"/>
                                <w:vertAlign w:val="superscript"/>
                              </w:rPr>
                              <w:t>th</w:t>
                            </w:r>
                            <w:r>
                              <w:rPr>
                                <w:b/>
                                <w:sz w:val="18"/>
                                <w:szCs w:val="18"/>
                              </w:rPr>
                              <w:t xml:space="preserve"> is a Title 1 Parent and Family Engagement Movie night.  </w:t>
                            </w:r>
                            <w:r>
                              <w:rPr>
                                <w:b/>
                                <w:sz w:val="18"/>
                                <w:szCs w:val="18"/>
                              </w:rPr>
                              <w:t xml:space="preserve">We hope everyone will </w:t>
                            </w:r>
                            <w:r w:rsidR="005568F5">
                              <w:rPr>
                                <w:b/>
                                <w:sz w:val="18"/>
                                <w:szCs w:val="18"/>
                              </w:rPr>
                              <w:t xml:space="preserve">be </w:t>
                            </w:r>
                            <w:bookmarkStart w:id="0" w:name="_GoBack"/>
                            <w:bookmarkEnd w:id="0"/>
                            <w:r>
                              <w:rPr>
                                <w:b/>
                                <w:sz w:val="18"/>
                                <w:szCs w:val="18"/>
                              </w:rPr>
                              <w:t xml:space="preserve">able to come join us.  All week </w:t>
                            </w:r>
                            <w:r w:rsidR="001C48E9">
                              <w:rPr>
                                <w:b/>
                                <w:sz w:val="18"/>
                                <w:szCs w:val="18"/>
                              </w:rPr>
                              <w:t>students will be</w:t>
                            </w:r>
                            <w:r>
                              <w:rPr>
                                <w:b/>
                                <w:sz w:val="18"/>
                                <w:szCs w:val="18"/>
                              </w:rPr>
                              <w:t xml:space="preserve"> participating in Dr. Seuss literacy activities</w:t>
                            </w:r>
                            <w:r w:rsidR="001C48E9">
                              <w:rPr>
                                <w:b/>
                                <w:sz w:val="18"/>
                                <w:szCs w:val="18"/>
                              </w:rPr>
                              <w:t xml:space="preserve"> in the classroom</w:t>
                            </w:r>
                            <w:r>
                              <w:rPr>
                                <w:b/>
                                <w:sz w:val="18"/>
                                <w:szCs w:val="18"/>
                              </w:rPr>
                              <w:t xml:space="preserve">.  We will be sharing those with you on our big screen along with our Dr. Seuss readings and </w:t>
                            </w:r>
                            <w:r w:rsidR="001C48E9">
                              <w:rPr>
                                <w:b/>
                                <w:sz w:val="18"/>
                                <w:szCs w:val="18"/>
                              </w:rPr>
                              <w:t xml:space="preserve">a </w:t>
                            </w:r>
                            <w:r>
                              <w:rPr>
                                <w:b/>
                                <w:sz w:val="18"/>
                                <w:szCs w:val="18"/>
                              </w:rPr>
                              <w:t xml:space="preserve">movie!   </w:t>
                            </w:r>
                          </w:p>
                          <w:p w14:paraId="6950A520" w14:textId="4F20C8E0" w:rsidR="00F65D0D" w:rsidRPr="00EF74FC" w:rsidRDefault="00F65D0D" w:rsidP="00F65D0D">
                            <w:pPr>
                              <w:spacing w:after="0"/>
                              <w:rPr>
                                <w:b/>
                                <w:sz w:val="18"/>
                                <w:szCs w:val="18"/>
                              </w:rPr>
                            </w:pPr>
                            <w:r>
                              <w:rPr>
                                <w:b/>
                                <w:sz w:val="18"/>
                                <w:szCs w:val="18"/>
                              </w:rPr>
                              <w:t>Spring Break will be here March 15-19 and we hope you all have a wonderful and safe break</w:t>
                            </w:r>
                            <w:r w:rsidR="001C48E9">
                              <w:rPr>
                                <w:b/>
                                <w:sz w:val="18"/>
                                <w:szCs w:val="18"/>
                              </w:rPr>
                              <w:t>!</w:t>
                            </w:r>
                            <w:r>
                              <w:rPr>
                                <w:b/>
                                <w:sz w:val="18"/>
                                <w:szCs w:val="18"/>
                              </w:rPr>
                              <w:t xml:space="preserve">  </w:t>
                            </w:r>
                          </w:p>
                          <w:p w14:paraId="121B9065" w14:textId="5CC6F43F" w:rsidR="00DB40D5" w:rsidRDefault="00DB40D5" w:rsidP="00C067EE">
                            <w:pPr>
                              <w:spacing w:after="0"/>
                              <w:rPr>
                                <w:b/>
                                <w:sz w:val="18"/>
                                <w:szCs w:val="18"/>
                              </w:rPr>
                            </w:pPr>
                          </w:p>
                          <w:p w14:paraId="7DF0C7DC" w14:textId="0AA5BABE" w:rsidR="00A82C24" w:rsidRDefault="00A82C24" w:rsidP="00EE1180">
                            <w:pPr>
                              <w:spacing w:after="0"/>
                              <w:rPr>
                                <w:b/>
                                <w:sz w:val="18"/>
                                <w:szCs w:val="18"/>
                              </w:rPr>
                            </w:pPr>
                            <w:r>
                              <w:rPr>
                                <w:b/>
                                <w:sz w:val="18"/>
                                <w:szCs w:val="18"/>
                              </w:rPr>
                              <w:t xml:space="preserve">Please let us know if </w:t>
                            </w:r>
                            <w:r w:rsidR="001C48E9">
                              <w:rPr>
                                <w:b/>
                                <w:sz w:val="18"/>
                                <w:szCs w:val="18"/>
                              </w:rPr>
                              <w:t xml:space="preserve">we can assist you in </w:t>
                            </w:r>
                            <w:r>
                              <w:rPr>
                                <w:b/>
                                <w:sz w:val="18"/>
                                <w:szCs w:val="18"/>
                              </w:rPr>
                              <w:t xml:space="preserve">any </w:t>
                            </w:r>
                            <w:r w:rsidR="001C48E9">
                              <w:rPr>
                                <w:b/>
                                <w:sz w:val="18"/>
                                <w:szCs w:val="18"/>
                              </w:rPr>
                              <w:t>way</w:t>
                            </w:r>
                            <w:r>
                              <w:rPr>
                                <w:b/>
                                <w:sz w:val="18"/>
                                <w:szCs w:val="18"/>
                              </w:rPr>
                              <w:t>.</w:t>
                            </w:r>
                          </w:p>
                          <w:p w14:paraId="6FC3E50F" w14:textId="1F6DAD1F" w:rsidR="00A82C24" w:rsidRPr="00E268DA" w:rsidRDefault="00A82C24" w:rsidP="00966193">
                            <w:pPr>
                              <w:spacing w:after="0" w:line="240" w:lineRule="auto"/>
                              <w:rPr>
                                <w:rFonts w:cs="Times New Roman"/>
                                <w:b/>
                                <w:sz w:val="18"/>
                                <w:szCs w:val="18"/>
                              </w:rPr>
                            </w:pPr>
                            <w:r w:rsidRPr="00E268DA">
                              <w:rPr>
                                <w:rFonts w:cs="Times New Roman"/>
                                <w:b/>
                                <w:sz w:val="18"/>
                                <w:szCs w:val="18"/>
                              </w:rPr>
                              <w:t xml:space="preserve">Lighting a Path to Success, For Every Child, Every Day, </w:t>
                            </w:r>
                          </w:p>
                          <w:p w14:paraId="13CF8F39" w14:textId="77777777" w:rsidR="00A82C24" w:rsidRDefault="00A82C24" w:rsidP="00E268DA">
                            <w:pPr>
                              <w:spacing w:after="0" w:line="240" w:lineRule="auto"/>
                              <w:rPr>
                                <w:sz w:val="18"/>
                                <w:szCs w:val="18"/>
                              </w:rPr>
                            </w:pPr>
                            <w:r w:rsidRPr="00E268DA">
                              <w:rPr>
                                <w:rFonts w:cs="Times New Roman"/>
                                <w:b/>
                                <w:sz w:val="18"/>
                                <w:szCs w:val="18"/>
                              </w:rPr>
                              <w:t>Mrs. Baggett</w:t>
                            </w:r>
                            <w:r w:rsidRPr="00EF74FC">
                              <w:rPr>
                                <w:sz w:val="18"/>
                                <w:szCs w:val="18"/>
                              </w:rPr>
                              <w:t xml:space="preserve">    </w:t>
                            </w:r>
                          </w:p>
                          <w:p w14:paraId="6FBE6E7B" w14:textId="77777777" w:rsidR="00A82C24" w:rsidRDefault="00A82C24" w:rsidP="000E741F">
                            <w:pPr>
                              <w:spacing w:after="0"/>
                              <w:rPr>
                                <w:rFonts w:asciiTheme="majorHAnsi" w:hAnsiTheme="majorHAnsi"/>
                                <w:b/>
                                <w:i/>
                                <w:iCs/>
                                <w:noProof/>
                                <w:color w:val="D9B7B7" w:themeColor="accent2" w:themeTint="66"/>
                                <w:lang w:eastAsia="en-US"/>
                              </w:rPr>
                            </w:pPr>
                          </w:p>
                          <w:p w14:paraId="0374C390" w14:textId="77777777" w:rsidR="00A82C24" w:rsidRDefault="00A82C24" w:rsidP="000E741F">
                            <w:pPr>
                              <w:spacing w:after="0"/>
                              <w:rPr>
                                <w:rFonts w:asciiTheme="majorHAnsi" w:hAnsiTheme="majorHAnsi"/>
                                <w:b/>
                                <w:i/>
                                <w:iCs/>
                                <w:noProof/>
                                <w:color w:val="D9B7B7" w:themeColor="accent2" w:themeTint="66"/>
                                <w:lang w:eastAsia="en-US"/>
                              </w:rPr>
                            </w:pPr>
                          </w:p>
                          <w:p w14:paraId="761A6E0D" w14:textId="3AE81E97" w:rsidR="00A82C24" w:rsidRDefault="00A82C24" w:rsidP="000E741F">
                            <w:pPr>
                              <w:spacing w:after="0"/>
                              <w:rPr>
                                <w:rFonts w:asciiTheme="majorHAnsi" w:hAnsiTheme="majorHAnsi"/>
                                <w:b/>
                                <w:i/>
                                <w:iCs/>
                                <w:noProof/>
                                <w:color w:val="D9B7B7" w:themeColor="accent2" w:themeTint="66"/>
                                <w:lang w:eastAsia="en-US"/>
                              </w:rPr>
                            </w:pPr>
                          </w:p>
                          <w:p w14:paraId="3AED9CB1" w14:textId="77777777" w:rsidR="00A82C24" w:rsidRDefault="00A82C24" w:rsidP="000E741F">
                            <w:pPr>
                              <w:spacing w:after="0"/>
                              <w:rPr>
                                <w:noProof/>
                              </w:rPr>
                            </w:pPr>
                          </w:p>
                          <w:p w14:paraId="661C2A15" w14:textId="77777777" w:rsidR="00A82C24" w:rsidRDefault="00A82C24" w:rsidP="000E741F">
                            <w:pPr>
                              <w:spacing w:after="0"/>
                              <w:rPr>
                                <w:noProof/>
                              </w:rPr>
                            </w:pPr>
                          </w:p>
                          <w:p w14:paraId="217395E4" w14:textId="77777777" w:rsidR="00A82C24" w:rsidRDefault="00A82C24" w:rsidP="000E741F">
                            <w:pPr>
                              <w:spacing w:after="0"/>
                              <w:rPr>
                                <w:noProof/>
                              </w:rPr>
                            </w:pPr>
                          </w:p>
                          <w:p w14:paraId="369A2511" w14:textId="77777777" w:rsidR="00A82C24" w:rsidRDefault="00A82C24" w:rsidP="000E741F">
                            <w:pPr>
                              <w:spacing w:after="0"/>
                              <w:rPr>
                                <w:noProof/>
                              </w:rPr>
                            </w:pPr>
                          </w:p>
                          <w:p w14:paraId="7CFF8A34" w14:textId="77777777" w:rsidR="00A82C24" w:rsidRDefault="00A82C24" w:rsidP="000E741F">
                            <w:pPr>
                              <w:spacing w:after="0"/>
                              <w:rPr>
                                <w:noProof/>
                              </w:rPr>
                            </w:pPr>
                          </w:p>
                          <w:p w14:paraId="4B092642" w14:textId="77777777" w:rsidR="00A82C24" w:rsidRDefault="00A82C24" w:rsidP="000E741F">
                            <w:pPr>
                              <w:spacing w:after="0"/>
                              <w:rPr>
                                <w:noProof/>
                              </w:rPr>
                            </w:pPr>
                          </w:p>
                          <w:p w14:paraId="557ABC76" w14:textId="77777777" w:rsidR="00A82C24" w:rsidRDefault="00A82C24" w:rsidP="000E741F">
                            <w:pPr>
                              <w:spacing w:after="0"/>
                              <w:rPr>
                                <w:noProof/>
                              </w:rPr>
                            </w:pPr>
                          </w:p>
                          <w:p w14:paraId="74C8FD23" w14:textId="41EC66F7" w:rsidR="00A82C24" w:rsidRDefault="00A82C24" w:rsidP="000E741F">
                            <w:pPr>
                              <w:spacing w:after="0"/>
                              <w:rPr>
                                <w:rFonts w:asciiTheme="majorHAnsi" w:hAnsiTheme="majorHAnsi"/>
                                <w:b/>
                                <w:i/>
                                <w:iCs/>
                                <w:noProof/>
                                <w:color w:val="D9B7B7" w:themeColor="accent2" w:themeTint="66"/>
                                <w:lang w:eastAsia="en-US"/>
                              </w:rPr>
                            </w:pPr>
                          </w:p>
                          <w:p w14:paraId="7E9368FE" w14:textId="77777777" w:rsidR="00A82C24" w:rsidRDefault="00A82C24" w:rsidP="000E741F">
                            <w:pPr>
                              <w:spacing w:after="0"/>
                              <w:rPr>
                                <w:rFonts w:asciiTheme="majorHAnsi" w:hAnsiTheme="majorHAnsi"/>
                                <w:b/>
                                <w:i/>
                                <w:iCs/>
                                <w:noProof/>
                                <w:color w:val="D9B7B7" w:themeColor="accent2" w:themeTint="66"/>
                                <w:lang w:eastAsia="en-US"/>
                              </w:rPr>
                            </w:pPr>
                          </w:p>
                          <w:p w14:paraId="5E2BF684" w14:textId="77777777" w:rsidR="00A82C24" w:rsidRDefault="00A82C24" w:rsidP="000E741F">
                            <w:pPr>
                              <w:spacing w:after="0"/>
                              <w:rPr>
                                <w:rFonts w:asciiTheme="majorHAnsi" w:hAnsiTheme="majorHAnsi"/>
                                <w:b/>
                                <w:i/>
                                <w:iCs/>
                                <w:noProof/>
                                <w:color w:val="D9B7B7" w:themeColor="accent2" w:themeTint="66"/>
                                <w:lang w:eastAsia="en-US"/>
                              </w:rPr>
                            </w:pPr>
                          </w:p>
                          <w:p w14:paraId="415DAEC2" w14:textId="77777777" w:rsidR="00A82C24" w:rsidRDefault="00A82C24" w:rsidP="000E741F">
                            <w:pPr>
                              <w:spacing w:after="0"/>
                              <w:rPr>
                                <w:rFonts w:asciiTheme="majorHAnsi" w:hAnsiTheme="majorHAnsi"/>
                                <w:b/>
                                <w:i/>
                                <w:iCs/>
                                <w:noProof/>
                                <w:color w:val="D9B7B7" w:themeColor="accent2" w:themeTint="66"/>
                                <w:lang w:eastAsia="en-US"/>
                              </w:rPr>
                            </w:pPr>
                          </w:p>
                          <w:p w14:paraId="7EDE206C" w14:textId="77777777" w:rsidR="00A82C24" w:rsidRDefault="00A82C24" w:rsidP="000E741F">
                            <w:pPr>
                              <w:spacing w:after="0"/>
                              <w:rPr>
                                <w:rFonts w:asciiTheme="majorHAnsi" w:hAnsiTheme="majorHAnsi"/>
                                <w:b/>
                                <w:i/>
                                <w:iCs/>
                                <w:noProof/>
                                <w:color w:val="D9B7B7" w:themeColor="accent2" w:themeTint="66"/>
                                <w:lang w:eastAsia="en-US"/>
                              </w:rPr>
                            </w:pPr>
                          </w:p>
                          <w:p w14:paraId="45EC3416" w14:textId="77777777" w:rsidR="00A82C24" w:rsidRDefault="00A82C24" w:rsidP="000E741F">
                            <w:pPr>
                              <w:spacing w:after="0"/>
                              <w:rPr>
                                <w:rFonts w:asciiTheme="majorHAnsi" w:hAnsiTheme="majorHAnsi"/>
                                <w:b/>
                                <w:i/>
                                <w:iCs/>
                                <w:noProof/>
                                <w:color w:val="D9B7B7" w:themeColor="accent2" w:themeTint="66"/>
                                <w:lang w:eastAsia="en-US"/>
                              </w:rPr>
                            </w:pPr>
                          </w:p>
                          <w:p w14:paraId="6B0A9A6B" w14:textId="77777777" w:rsidR="00A82C24" w:rsidRDefault="00A82C24" w:rsidP="000E741F">
                            <w:pPr>
                              <w:spacing w:after="0"/>
                              <w:rPr>
                                <w:rFonts w:asciiTheme="majorHAnsi" w:hAnsiTheme="majorHAnsi"/>
                                <w:b/>
                                <w:i/>
                                <w:iCs/>
                                <w:noProof/>
                                <w:color w:val="D9B7B7" w:themeColor="accent2" w:themeTint="66"/>
                                <w:lang w:eastAsia="en-US"/>
                              </w:rPr>
                            </w:pPr>
                          </w:p>
                          <w:p w14:paraId="06F450BA" w14:textId="77777777" w:rsidR="00A82C24" w:rsidRDefault="00A82C24" w:rsidP="000E741F">
                            <w:pPr>
                              <w:spacing w:after="0"/>
                              <w:rPr>
                                <w:rFonts w:asciiTheme="majorHAnsi" w:hAnsiTheme="majorHAnsi"/>
                                <w:b/>
                                <w:i/>
                                <w:iCs/>
                                <w:noProof/>
                                <w:color w:val="D9B7B7" w:themeColor="accent2" w:themeTint="66"/>
                                <w:lang w:eastAsia="en-US"/>
                              </w:rPr>
                            </w:pPr>
                          </w:p>
                          <w:p w14:paraId="04BFE6AE" w14:textId="77777777" w:rsidR="00A82C24" w:rsidRDefault="00A82C24" w:rsidP="000E741F">
                            <w:pPr>
                              <w:spacing w:after="0"/>
                              <w:rPr>
                                <w:rFonts w:asciiTheme="majorHAnsi" w:hAnsiTheme="majorHAnsi"/>
                                <w:b/>
                                <w:i/>
                                <w:iCs/>
                                <w:noProof/>
                                <w:color w:val="D9B7B7" w:themeColor="accent2" w:themeTint="66"/>
                                <w:lang w:eastAsia="en-US"/>
                              </w:rPr>
                            </w:pPr>
                          </w:p>
                          <w:p w14:paraId="3B799158" w14:textId="77777777" w:rsidR="00A82C24" w:rsidRDefault="00A82C24" w:rsidP="000E741F">
                            <w:pPr>
                              <w:spacing w:after="0"/>
                              <w:rPr>
                                <w:rFonts w:asciiTheme="majorHAnsi" w:hAnsiTheme="majorHAnsi"/>
                                <w:b/>
                                <w:i/>
                                <w:iCs/>
                                <w:noProof/>
                                <w:color w:val="D9B7B7" w:themeColor="accent2" w:themeTint="66"/>
                                <w:lang w:eastAsia="en-US"/>
                              </w:rPr>
                            </w:pPr>
                          </w:p>
                          <w:p w14:paraId="6F43B9BA" w14:textId="77777777" w:rsidR="00A82C24" w:rsidRDefault="00A82C24" w:rsidP="000E741F">
                            <w:pPr>
                              <w:spacing w:after="0"/>
                              <w:rPr>
                                <w:rFonts w:asciiTheme="majorHAnsi" w:hAnsiTheme="majorHAnsi"/>
                                <w:b/>
                                <w:i/>
                                <w:iCs/>
                                <w:noProof/>
                                <w:color w:val="D9B7B7" w:themeColor="accent2" w:themeTint="66"/>
                                <w:lang w:eastAsia="en-US"/>
                              </w:rPr>
                            </w:pPr>
                          </w:p>
                          <w:p w14:paraId="6A973BDA" w14:textId="3660F1C1" w:rsidR="00A82C24" w:rsidRDefault="00A82C24" w:rsidP="000E741F">
                            <w:pPr>
                              <w:spacing w:after="0"/>
                              <w:rPr>
                                <w:rFonts w:asciiTheme="majorHAnsi" w:hAnsiTheme="majorHAnsi"/>
                                <w:b/>
                                <w:i/>
                                <w:iCs/>
                                <w:noProof/>
                                <w:color w:val="D9B7B7" w:themeColor="accent2" w:themeTint="66"/>
                                <w:lang w:eastAsia="en-US"/>
                              </w:rPr>
                            </w:pPr>
                          </w:p>
                          <w:p w14:paraId="1D33BA4F" w14:textId="77777777" w:rsidR="00A82C24" w:rsidRDefault="00A82C24" w:rsidP="000E741F">
                            <w:pPr>
                              <w:spacing w:after="0"/>
                              <w:rPr>
                                <w:rFonts w:asciiTheme="majorHAnsi" w:hAnsiTheme="majorHAnsi"/>
                                <w:b/>
                                <w:i/>
                                <w:iCs/>
                                <w:noProof/>
                                <w:color w:val="D9B7B7" w:themeColor="accent2" w:themeTint="66"/>
                                <w:lang w:eastAsia="en-US"/>
                              </w:rPr>
                            </w:pPr>
                          </w:p>
                          <w:p w14:paraId="7CF28A4C" w14:textId="77777777" w:rsidR="00A82C24" w:rsidRDefault="00A82C24" w:rsidP="000E741F">
                            <w:pPr>
                              <w:spacing w:after="0"/>
                              <w:rPr>
                                <w:rFonts w:asciiTheme="majorHAnsi" w:hAnsiTheme="majorHAnsi"/>
                                <w:b/>
                                <w:i/>
                                <w:iCs/>
                                <w:noProof/>
                                <w:color w:val="D9B7B7" w:themeColor="accent2" w:themeTint="66"/>
                                <w:lang w:eastAsia="en-US"/>
                              </w:rPr>
                            </w:pPr>
                          </w:p>
                          <w:p w14:paraId="0908767D" w14:textId="57DF36DE" w:rsidR="00A82C24" w:rsidRDefault="00A82C24" w:rsidP="000E741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C615" id="Text Box 22" o:spid="_x0000_s1034" type="#_x0000_t202" style="position:absolute;margin-left:-28.05pt;margin-top:-25.2pt;width:276.65pt;height:56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" fillcolor="white [3201]" stroked="f" strokeweight=".5pt">
                <v:textbox>
                  <w:txbxContent>
                    <w:p w14:paraId="12D2C52C" w14:textId="3DC65A1B" w:rsidR="00A82C24" w:rsidRDefault="00A82C24" w:rsidP="00F65D0D">
                      <w:pPr>
                        <w:spacing w:after="0" w:line="240" w:lineRule="auto"/>
                        <w:rPr>
                          <w:b/>
                          <w:sz w:val="18"/>
                          <w:szCs w:val="18"/>
                        </w:rPr>
                      </w:pPr>
                      <w:r w:rsidRPr="00E268DA">
                        <w:rPr>
                          <w:b/>
                          <w:sz w:val="18"/>
                          <w:szCs w:val="18"/>
                        </w:rPr>
                        <w:t xml:space="preserve">Good afternoon </w:t>
                      </w:r>
                      <w:r>
                        <w:rPr>
                          <w:b/>
                          <w:sz w:val="18"/>
                          <w:szCs w:val="18"/>
                        </w:rPr>
                        <w:t>CES families and friends</w:t>
                      </w:r>
                      <w:r w:rsidRPr="00E268DA">
                        <w:rPr>
                          <w:b/>
                          <w:sz w:val="18"/>
                          <w:szCs w:val="18"/>
                        </w:rPr>
                        <w:t>,</w:t>
                      </w:r>
                    </w:p>
                    <w:p w14:paraId="2049B8F3" w14:textId="7E12592F" w:rsidR="00A82C24" w:rsidRDefault="00C067EE" w:rsidP="00F65D0D">
                      <w:pPr>
                        <w:spacing w:after="0" w:line="240" w:lineRule="auto"/>
                        <w:rPr>
                          <w:b/>
                          <w:sz w:val="18"/>
                          <w:szCs w:val="18"/>
                        </w:rPr>
                      </w:pPr>
                      <w:r>
                        <w:rPr>
                          <w:b/>
                          <w:sz w:val="18"/>
                          <w:szCs w:val="18"/>
                        </w:rPr>
                        <w:t>Wow, this year will be gone before we know it and I feel like we just got started</w:t>
                      </w:r>
                      <w:r w:rsidR="00A82C24">
                        <w:rPr>
                          <w:b/>
                          <w:sz w:val="18"/>
                          <w:szCs w:val="18"/>
                        </w:rPr>
                        <w:t xml:space="preserve">!  </w:t>
                      </w:r>
                      <w:r w:rsidR="00DB40D5">
                        <w:rPr>
                          <w:b/>
                          <w:sz w:val="18"/>
                          <w:szCs w:val="18"/>
                        </w:rPr>
                        <w:t xml:space="preserve">Time is flying so fast!  Now we just need some warmer, dryer weather.  </w:t>
                      </w:r>
                    </w:p>
                    <w:p w14:paraId="2C499562" w14:textId="293A5914" w:rsidR="00F65D0D" w:rsidRDefault="00DB40D5" w:rsidP="00F65D0D">
                      <w:pPr>
                        <w:spacing w:after="0" w:line="240" w:lineRule="auto"/>
                        <w:rPr>
                          <w:b/>
                          <w:sz w:val="18"/>
                          <w:szCs w:val="18"/>
                          <w:u w:val="single"/>
                        </w:rPr>
                      </w:pPr>
                      <w:r>
                        <w:rPr>
                          <w:b/>
                          <w:sz w:val="18"/>
                          <w:szCs w:val="18"/>
                        </w:rPr>
                        <w:t>I would like to start by thanking everyone who helped us raise money at our Buffalo Junction Spirit Night.  We use the</w:t>
                      </w:r>
                      <w:r w:rsidR="00F65D0D">
                        <w:rPr>
                          <w:b/>
                          <w:sz w:val="18"/>
                          <w:szCs w:val="18"/>
                        </w:rPr>
                        <w:t>se</w:t>
                      </w:r>
                      <w:r>
                        <w:rPr>
                          <w:b/>
                          <w:sz w:val="18"/>
                          <w:szCs w:val="18"/>
                        </w:rPr>
                        <w:t xml:space="preserve"> funds to help with rewarding our students at the end of each nine weeks (Tribal Days) and we also use those funds to celebrate our teachers and all the hard work they do.  Thank you for all your support</w:t>
                      </w:r>
                      <w:r w:rsidR="00F65D0D">
                        <w:rPr>
                          <w:b/>
                          <w:sz w:val="18"/>
                          <w:szCs w:val="18"/>
                        </w:rPr>
                        <w:t>!!</w:t>
                      </w:r>
                      <w:r>
                        <w:rPr>
                          <w:b/>
                          <w:sz w:val="18"/>
                          <w:szCs w:val="18"/>
                        </w:rPr>
                        <w:t xml:space="preserve">  I also want to take a moment and ask all parents to remind students how important instruction is in the classroom.  Please review our Tribe Expectations with your child.  </w:t>
                      </w:r>
                      <w:r w:rsidR="00F65D0D">
                        <w:rPr>
                          <w:b/>
                          <w:sz w:val="18"/>
                          <w:szCs w:val="18"/>
                        </w:rPr>
                        <w:t>Testing season is right around the corner and teachers are diligently trying to cover all curriculum in a timely manner and behaviors may hinder the instruction or the learning environment.</w:t>
                      </w:r>
                    </w:p>
                    <w:p w14:paraId="0441DAC5" w14:textId="77777777" w:rsidR="00F65D0D" w:rsidRDefault="00F65D0D" w:rsidP="00F65D0D">
                      <w:pPr>
                        <w:spacing w:after="0" w:line="240" w:lineRule="auto"/>
                        <w:ind w:left="720" w:firstLine="720"/>
                        <w:rPr>
                          <w:b/>
                          <w:sz w:val="18"/>
                          <w:szCs w:val="18"/>
                          <w:u w:val="single"/>
                        </w:rPr>
                      </w:pPr>
                    </w:p>
                    <w:p w14:paraId="1CC64248" w14:textId="4842231B" w:rsidR="00F65D0D" w:rsidRPr="00EF74FC" w:rsidRDefault="00F65D0D" w:rsidP="00F65D0D">
                      <w:pPr>
                        <w:spacing w:after="0" w:line="240" w:lineRule="auto"/>
                        <w:ind w:left="720" w:firstLine="720"/>
                        <w:rPr>
                          <w:b/>
                          <w:sz w:val="18"/>
                          <w:szCs w:val="18"/>
                          <w:u w:val="single"/>
                        </w:rPr>
                      </w:pPr>
                      <w:r w:rsidRPr="00EF74FC">
                        <w:rPr>
                          <w:b/>
                          <w:sz w:val="18"/>
                          <w:szCs w:val="18"/>
                          <w:u w:val="single"/>
                        </w:rPr>
                        <w:t>TRIBE EXPECTATIONS</w:t>
                      </w:r>
                    </w:p>
                    <w:p w14:paraId="7CE9912E" w14:textId="77777777" w:rsidR="00F65D0D" w:rsidRPr="00EF74FC" w:rsidRDefault="00F65D0D" w:rsidP="00F65D0D">
                      <w:pPr>
                        <w:spacing w:after="0"/>
                        <w:jc w:val="center"/>
                        <w:rPr>
                          <w:b/>
                          <w:sz w:val="18"/>
                          <w:szCs w:val="18"/>
                        </w:rPr>
                      </w:pPr>
                      <w:r w:rsidRPr="00EF74FC">
                        <w:rPr>
                          <w:b/>
                          <w:sz w:val="18"/>
                          <w:szCs w:val="18"/>
                          <w:u w:val="single"/>
                        </w:rPr>
                        <w:t>T</w:t>
                      </w:r>
                      <w:r w:rsidRPr="00EF74FC">
                        <w:rPr>
                          <w:sz w:val="18"/>
                          <w:szCs w:val="18"/>
                        </w:rPr>
                        <w:t>RUSTWORTHY</w:t>
                      </w:r>
                    </w:p>
                    <w:p w14:paraId="2773876D" w14:textId="77777777" w:rsidR="00F65D0D" w:rsidRPr="00EF74FC" w:rsidRDefault="00F65D0D" w:rsidP="00F65D0D">
                      <w:pPr>
                        <w:spacing w:after="0"/>
                        <w:jc w:val="center"/>
                        <w:rPr>
                          <w:b/>
                          <w:sz w:val="18"/>
                          <w:szCs w:val="18"/>
                        </w:rPr>
                      </w:pPr>
                      <w:r w:rsidRPr="00EF74FC">
                        <w:rPr>
                          <w:b/>
                          <w:sz w:val="18"/>
                          <w:szCs w:val="18"/>
                          <w:u w:val="single"/>
                        </w:rPr>
                        <w:t>R</w:t>
                      </w:r>
                      <w:r w:rsidRPr="00EF74FC">
                        <w:rPr>
                          <w:sz w:val="18"/>
                          <w:szCs w:val="18"/>
                        </w:rPr>
                        <w:t>ESPECTFUL</w:t>
                      </w:r>
                      <w:r w:rsidRPr="00EF74FC">
                        <w:rPr>
                          <w:b/>
                          <w:sz w:val="18"/>
                          <w:szCs w:val="18"/>
                        </w:rPr>
                        <w:t>, R</w:t>
                      </w:r>
                      <w:r w:rsidRPr="00EF74FC">
                        <w:rPr>
                          <w:sz w:val="18"/>
                          <w:szCs w:val="18"/>
                        </w:rPr>
                        <w:t>ESPONSIBLE</w:t>
                      </w:r>
                    </w:p>
                    <w:p w14:paraId="161F21DD" w14:textId="77777777" w:rsidR="00F65D0D" w:rsidRPr="00EF74FC" w:rsidRDefault="00F65D0D" w:rsidP="00F65D0D">
                      <w:pPr>
                        <w:spacing w:after="0"/>
                        <w:jc w:val="center"/>
                        <w:rPr>
                          <w:b/>
                          <w:sz w:val="18"/>
                          <w:szCs w:val="18"/>
                        </w:rPr>
                      </w:pPr>
                      <w:r w:rsidRPr="00EF74FC">
                        <w:rPr>
                          <w:b/>
                          <w:sz w:val="18"/>
                          <w:szCs w:val="18"/>
                          <w:u w:val="single"/>
                        </w:rPr>
                        <w:t>I</w:t>
                      </w:r>
                      <w:r w:rsidRPr="00EF74FC">
                        <w:rPr>
                          <w:sz w:val="18"/>
                          <w:szCs w:val="18"/>
                        </w:rPr>
                        <w:t>NDIANS</w:t>
                      </w:r>
                    </w:p>
                    <w:p w14:paraId="4362D6C7" w14:textId="77777777" w:rsidR="00F65D0D" w:rsidRPr="00EF74FC" w:rsidRDefault="00F65D0D" w:rsidP="00F65D0D">
                      <w:pPr>
                        <w:spacing w:after="0"/>
                        <w:jc w:val="center"/>
                        <w:rPr>
                          <w:b/>
                          <w:sz w:val="18"/>
                          <w:szCs w:val="18"/>
                        </w:rPr>
                      </w:pPr>
                      <w:r w:rsidRPr="00EF74FC">
                        <w:rPr>
                          <w:b/>
                          <w:sz w:val="18"/>
                          <w:szCs w:val="18"/>
                          <w:u w:val="single"/>
                        </w:rPr>
                        <w:t>B</w:t>
                      </w:r>
                      <w:r w:rsidRPr="00EF74FC">
                        <w:rPr>
                          <w:sz w:val="18"/>
                          <w:szCs w:val="18"/>
                        </w:rPr>
                        <w:t>ELIEVE IN</w:t>
                      </w:r>
                    </w:p>
                    <w:p w14:paraId="41D672AD" w14:textId="3E78268A" w:rsidR="00F65D0D" w:rsidRDefault="00F65D0D" w:rsidP="00F65D0D">
                      <w:pPr>
                        <w:spacing w:after="0"/>
                        <w:jc w:val="center"/>
                        <w:rPr>
                          <w:b/>
                          <w:sz w:val="18"/>
                          <w:szCs w:val="18"/>
                        </w:rPr>
                      </w:pPr>
                      <w:r w:rsidRPr="00EF74FC">
                        <w:rPr>
                          <w:b/>
                          <w:sz w:val="18"/>
                          <w:szCs w:val="18"/>
                          <w:u w:val="single"/>
                        </w:rPr>
                        <w:t>E</w:t>
                      </w:r>
                      <w:r w:rsidRPr="00EF74FC">
                        <w:rPr>
                          <w:sz w:val="18"/>
                          <w:szCs w:val="18"/>
                        </w:rPr>
                        <w:t>XCELLENCE</w:t>
                      </w:r>
                      <w:r w:rsidRPr="00EF74FC">
                        <w:rPr>
                          <w:b/>
                          <w:sz w:val="18"/>
                          <w:szCs w:val="18"/>
                        </w:rPr>
                        <w:t>!</w:t>
                      </w:r>
                    </w:p>
                    <w:p w14:paraId="226B408B" w14:textId="0797E81F" w:rsidR="00F65D0D" w:rsidRDefault="00F65D0D" w:rsidP="00F65D0D">
                      <w:pPr>
                        <w:spacing w:after="0"/>
                        <w:jc w:val="center"/>
                        <w:rPr>
                          <w:b/>
                          <w:sz w:val="18"/>
                          <w:szCs w:val="18"/>
                        </w:rPr>
                      </w:pPr>
                    </w:p>
                    <w:p w14:paraId="69B095A5" w14:textId="1BBA21CF" w:rsidR="00F65D0D" w:rsidRDefault="00F65D0D" w:rsidP="00F65D0D">
                      <w:pPr>
                        <w:spacing w:after="0"/>
                        <w:rPr>
                          <w:b/>
                          <w:sz w:val="18"/>
                          <w:szCs w:val="18"/>
                        </w:rPr>
                      </w:pPr>
                      <w:r>
                        <w:rPr>
                          <w:b/>
                          <w:sz w:val="18"/>
                          <w:szCs w:val="18"/>
                        </w:rPr>
                        <w:t>We have some exciting events coming up!  Dr. Seuss week is March 1-5.  Thursday, March 4</w:t>
                      </w:r>
                      <w:r w:rsidRPr="00F65D0D">
                        <w:rPr>
                          <w:b/>
                          <w:sz w:val="18"/>
                          <w:szCs w:val="18"/>
                          <w:vertAlign w:val="superscript"/>
                        </w:rPr>
                        <w:t>th</w:t>
                      </w:r>
                      <w:r>
                        <w:rPr>
                          <w:b/>
                          <w:sz w:val="18"/>
                          <w:szCs w:val="18"/>
                        </w:rPr>
                        <w:t xml:space="preserve"> is a Title 1 Parent and Family Engagement Movie night.  </w:t>
                      </w:r>
                      <w:r>
                        <w:rPr>
                          <w:b/>
                          <w:sz w:val="18"/>
                          <w:szCs w:val="18"/>
                        </w:rPr>
                        <w:t xml:space="preserve">We hope everyone will </w:t>
                      </w:r>
                      <w:r w:rsidR="005568F5">
                        <w:rPr>
                          <w:b/>
                          <w:sz w:val="18"/>
                          <w:szCs w:val="18"/>
                        </w:rPr>
                        <w:t xml:space="preserve">be </w:t>
                      </w:r>
                      <w:bookmarkStart w:id="1" w:name="_GoBack"/>
                      <w:bookmarkEnd w:id="1"/>
                      <w:r>
                        <w:rPr>
                          <w:b/>
                          <w:sz w:val="18"/>
                          <w:szCs w:val="18"/>
                        </w:rPr>
                        <w:t xml:space="preserve">able to come join us.  All week </w:t>
                      </w:r>
                      <w:r w:rsidR="001C48E9">
                        <w:rPr>
                          <w:b/>
                          <w:sz w:val="18"/>
                          <w:szCs w:val="18"/>
                        </w:rPr>
                        <w:t>students will be</w:t>
                      </w:r>
                      <w:r>
                        <w:rPr>
                          <w:b/>
                          <w:sz w:val="18"/>
                          <w:szCs w:val="18"/>
                        </w:rPr>
                        <w:t xml:space="preserve"> participating in Dr. Seuss literacy activities</w:t>
                      </w:r>
                      <w:r w:rsidR="001C48E9">
                        <w:rPr>
                          <w:b/>
                          <w:sz w:val="18"/>
                          <w:szCs w:val="18"/>
                        </w:rPr>
                        <w:t xml:space="preserve"> in the classroom</w:t>
                      </w:r>
                      <w:r>
                        <w:rPr>
                          <w:b/>
                          <w:sz w:val="18"/>
                          <w:szCs w:val="18"/>
                        </w:rPr>
                        <w:t xml:space="preserve">.  We will be sharing those with you on our big screen along with our Dr. Seuss readings and </w:t>
                      </w:r>
                      <w:r w:rsidR="001C48E9">
                        <w:rPr>
                          <w:b/>
                          <w:sz w:val="18"/>
                          <w:szCs w:val="18"/>
                        </w:rPr>
                        <w:t xml:space="preserve">a </w:t>
                      </w:r>
                      <w:r>
                        <w:rPr>
                          <w:b/>
                          <w:sz w:val="18"/>
                          <w:szCs w:val="18"/>
                        </w:rPr>
                        <w:t xml:space="preserve">movie!   </w:t>
                      </w:r>
                    </w:p>
                    <w:p w14:paraId="6950A520" w14:textId="4F20C8E0" w:rsidR="00F65D0D" w:rsidRPr="00EF74FC" w:rsidRDefault="00F65D0D" w:rsidP="00F65D0D">
                      <w:pPr>
                        <w:spacing w:after="0"/>
                        <w:rPr>
                          <w:b/>
                          <w:sz w:val="18"/>
                          <w:szCs w:val="18"/>
                        </w:rPr>
                      </w:pPr>
                      <w:r>
                        <w:rPr>
                          <w:b/>
                          <w:sz w:val="18"/>
                          <w:szCs w:val="18"/>
                        </w:rPr>
                        <w:t>Spring Break will be here March 15-19 and we hope you all have a wonderful and safe break</w:t>
                      </w:r>
                      <w:r w:rsidR="001C48E9">
                        <w:rPr>
                          <w:b/>
                          <w:sz w:val="18"/>
                          <w:szCs w:val="18"/>
                        </w:rPr>
                        <w:t>!</w:t>
                      </w:r>
                      <w:r>
                        <w:rPr>
                          <w:b/>
                          <w:sz w:val="18"/>
                          <w:szCs w:val="18"/>
                        </w:rPr>
                        <w:t xml:space="preserve">  </w:t>
                      </w:r>
                    </w:p>
                    <w:p w14:paraId="121B9065" w14:textId="5CC6F43F" w:rsidR="00DB40D5" w:rsidRDefault="00DB40D5" w:rsidP="00C067EE">
                      <w:pPr>
                        <w:spacing w:after="0"/>
                        <w:rPr>
                          <w:b/>
                          <w:sz w:val="18"/>
                          <w:szCs w:val="18"/>
                        </w:rPr>
                      </w:pPr>
                    </w:p>
                    <w:p w14:paraId="7DF0C7DC" w14:textId="0AA5BABE" w:rsidR="00A82C24" w:rsidRDefault="00A82C24" w:rsidP="00EE1180">
                      <w:pPr>
                        <w:spacing w:after="0"/>
                        <w:rPr>
                          <w:b/>
                          <w:sz w:val="18"/>
                          <w:szCs w:val="18"/>
                        </w:rPr>
                      </w:pPr>
                      <w:r>
                        <w:rPr>
                          <w:b/>
                          <w:sz w:val="18"/>
                          <w:szCs w:val="18"/>
                        </w:rPr>
                        <w:t xml:space="preserve">Please let us know if </w:t>
                      </w:r>
                      <w:r w:rsidR="001C48E9">
                        <w:rPr>
                          <w:b/>
                          <w:sz w:val="18"/>
                          <w:szCs w:val="18"/>
                        </w:rPr>
                        <w:t xml:space="preserve">we can assist you in </w:t>
                      </w:r>
                      <w:r>
                        <w:rPr>
                          <w:b/>
                          <w:sz w:val="18"/>
                          <w:szCs w:val="18"/>
                        </w:rPr>
                        <w:t xml:space="preserve">any </w:t>
                      </w:r>
                      <w:r w:rsidR="001C48E9">
                        <w:rPr>
                          <w:b/>
                          <w:sz w:val="18"/>
                          <w:szCs w:val="18"/>
                        </w:rPr>
                        <w:t>way</w:t>
                      </w:r>
                      <w:r>
                        <w:rPr>
                          <w:b/>
                          <w:sz w:val="18"/>
                          <w:szCs w:val="18"/>
                        </w:rPr>
                        <w:t>.</w:t>
                      </w:r>
                    </w:p>
                    <w:p w14:paraId="6FC3E50F" w14:textId="1F6DAD1F" w:rsidR="00A82C24" w:rsidRPr="00E268DA" w:rsidRDefault="00A82C24" w:rsidP="00966193">
                      <w:pPr>
                        <w:spacing w:after="0" w:line="240" w:lineRule="auto"/>
                        <w:rPr>
                          <w:rFonts w:cs="Times New Roman"/>
                          <w:b/>
                          <w:sz w:val="18"/>
                          <w:szCs w:val="18"/>
                        </w:rPr>
                      </w:pPr>
                      <w:r w:rsidRPr="00E268DA">
                        <w:rPr>
                          <w:rFonts w:cs="Times New Roman"/>
                          <w:b/>
                          <w:sz w:val="18"/>
                          <w:szCs w:val="18"/>
                        </w:rPr>
                        <w:t xml:space="preserve">Lighting a Path to Success, For Every Child, Every Day, </w:t>
                      </w:r>
                    </w:p>
                    <w:p w14:paraId="13CF8F39" w14:textId="77777777" w:rsidR="00A82C24" w:rsidRDefault="00A82C24" w:rsidP="00E268DA">
                      <w:pPr>
                        <w:spacing w:after="0" w:line="240" w:lineRule="auto"/>
                        <w:rPr>
                          <w:sz w:val="18"/>
                          <w:szCs w:val="18"/>
                        </w:rPr>
                      </w:pPr>
                      <w:r w:rsidRPr="00E268DA">
                        <w:rPr>
                          <w:rFonts w:cs="Times New Roman"/>
                          <w:b/>
                          <w:sz w:val="18"/>
                          <w:szCs w:val="18"/>
                        </w:rPr>
                        <w:t>Mrs. Baggett</w:t>
                      </w:r>
                      <w:r w:rsidRPr="00EF74FC">
                        <w:rPr>
                          <w:sz w:val="18"/>
                          <w:szCs w:val="18"/>
                        </w:rPr>
                        <w:t xml:space="preserve">    </w:t>
                      </w:r>
                    </w:p>
                    <w:p w14:paraId="6FBE6E7B" w14:textId="77777777" w:rsidR="00A82C24" w:rsidRDefault="00A82C24" w:rsidP="000E741F">
                      <w:pPr>
                        <w:spacing w:after="0"/>
                        <w:rPr>
                          <w:rFonts w:asciiTheme="majorHAnsi" w:hAnsiTheme="majorHAnsi"/>
                          <w:b/>
                          <w:i/>
                          <w:iCs/>
                          <w:noProof/>
                          <w:color w:val="D9B7B7" w:themeColor="accent2" w:themeTint="66"/>
                          <w:lang w:eastAsia="en-US"/>
                        </w:rPr>
                      </w:pPr>
                    </w:p>
                    <w:p w14:paraId="0374C390" w14:textId="77777777" w:rsidR="00A82C24" w:rsidRDefault="00A82C24" w:rsidP="000E741F">
                      <w:pPr>
                        <w:spacing w:after="0"/>
                        <w:rPr>
                          <w:rFonts w:asciiTheme="majorHAnsi" w:hAnsiTheme="majorHAnsi"/>
                          <w:b/>
                          <w:i/>
                          <w:iCs/>
                          <w:noProof/>
                          <w:color w:val="D9B7B7" w:themeColor="accent2" w:themeTint="66"/>
                          <w:lang w:eastAsia="en-US"/>
                        </w:rPr>
                      </w:pPr>
                    </w:p>
                    <w:p w14:paraId="761A6E0D" w14:textId="3AE81E97" w:rsidR="00A82C24" w:rsidRDefault="00A82C24" w:rsidP="000E741F">
                      <w:pPr>
                        <w:spacing w:after="0"/>
                        <w:rPr>
                          <w:rFonts w:asciiTheme="majorHAnsi" w:hAnsiTheme="majorHAnsi"/>
                          <w:b/>
                          <w:i/>
                          <w:iCs/>
                          <w:noProof/>
                          <w:color w:val="D9B7B7" w:themeColor="accent2" w:themeTint="66"/>
                          <w:lang w:eastAsia="en-US"/>
                        </w:rPr>
                      </w:pPr>
                    </w:p>
                    <w:p w14:paraId="3AED9CB1" w14:textId="77777777" w:rsidR="00A82C24" w:rsidRDefault="00A82C24" w:rsidP="000E741F">
                      <w:pPr>
                        <w:spacing w:after="0"/>
                        <w:rPr>
                          <w:noProof/>
                        </w:rPr>
                      </w:pPr>
                    </w:p>
                    <w:p w14:paraId="661C2A15" w14:textId="77777777" w:rsidR="00A82C24" w:rsidRDefault="00A82C24" w:rsidP="000E741F">
                      <w:pPr>
                        <w:spacing w:after="0"/>
                        <w:rPr>
                          <w:noProof/>
                        </w:rPr>
                      </w:pPr>
                    </w:p>
                    <w:p w14:paraId="217395E4" w14:textId="77777777" w:rsidR="00A82C24" w:rsidRDefault="00A82C24" w:rsidP="000E741F">
                      <w:pPr>
                        <w:spacing w:after="0"/>
                        <w:rPr>
                          <w:noProof/>
                        </w:rPr>
                      </w:pPr>
                    </w:p>
                    <w:p w14:paraId="369A2511" w14:textId="77777777" w:rsidR="00A82C24" w:rsidRDefault="00A82C24" w:rsidP="000E741F">
                      <w:pPr>
                        <w:spacing w:after="0"/>
                        <w:rPr>
                          <w:noProof/>
                        </w:rPr>
                      </w:pPr>
                    </w:p>
                    <w:p w14:paraId="7CFF8A34" w14:textId="77777777" w:rsidR="00A82C24" w:rsidRDefault="00A82C24" w:rsidP="000E741F">
                      <w:pPr>
                        <w:spacing w:after="0"/>
                        <w:rPr>
                          <w:noProof/>
                        </w:rPr>
                      </w:pPr>
                    </w:p>
                    <w:p w14:paraId="4B092642" w14:textId="77777777" w:rsidR="00A82C24" w:rsidRDefault="00A82C24" w:rsidP="000E741F">
                      <w:pPr>
                        <w:spacing w:after="0"/>
                        <w:rPr>
                          <w:noProof/>
                        </w:rPr>
                      </w:pPr>
                    </w:p>
                    <w:p w14:paraId="557ABC76" w14:textId="77777777" w:rsidR="00A82C24" w:rsidRDefault="00A82C24" w:rsidP="000E741F">
                      <w:pPr>
                        <w:spacing w:after="0"/>
                        <w:rPr>
                          <w:noProof/>
                        </w:rPr>
                      </w:pPr>
                    </w:p>
                    <w:p w14:paraId="74C8FD23" w14:textId="41EC66F7" w:rsidR="00A82C24" w:rsidRDefault="00A82C24" w:rsidP="000E741F">
                      <w:pPr>
                        <w:spacing w:after="0"/>
                        <w:rPr>
                          <w:rFonts w:asciiTheme="majorHAnsi" w:hAnsiTheme="majorHAnsi"/>
                          <w:b/>
                          <w:i/>
                          <w:iCs/>
                          <w:noProof/>
                          <w:color w:val="D9B7B7" w:themeColor="accent2" w:themeTint="66"/>
                          <w:lang w:eastAsia="en-US"/>
                        </w:rPr>
                      </w:pPr>
                    </w:p>
                    <w:p w14:paraId="7E9368FE" w14:textId="77777777" w:rsidR="00A82C24" w:rsidRDefault="00A82C24" w:rsidP="000E741F">
                      <w:pPr>
                        <w:spacing w:after="0"/>
                        <w:rPr>
                          <w:rFonts w:asciiTheme="majorHAnsi" w:hAnsiTheme="majorHAnsi"/>
                          <w:b/>
                          <w:i/>
                          <w:iCs/>
                          <w:noProof/>
                          <w:color w:val="D9B7B7" w:themeColor="accent2" w:themeTint="66"/>
                          <w:lang w:eastAsia="en-US"/>
                        </w:rPr>
                      </w:pPr>
                    </w:p>
                    <w:p w14:paraId="5E2BF684" w14:textId="77777777" w:rsidR="00A82C24" w:rsidRDefault="00A82C24" w:rsidP="000E741F">
                      <w:pPr>
                        <w:spacing w:after="0"/>
                        <w:rPr>
                          <w:rFonts w:asciiTheme="majorHAnsi" w:hAnsiTheme="majorHAnsi"/>
                          <w:b/>
                          <w:i/>
                          <w:iCs/>
                          <w:noProof/>
                          <w:color w:val="D9B7B7" w:themeColor="accent2" w:themeTint="66"/>
                          <w:lang w:eastAsia="en-US"/>
                        </w:rPr>
                      </w:pPr>
                    </w:p>
                    <w:p w14:paraId="415DAEC2" w14:textId="77777777" w:rsidR="00A82C24" w:rsidRDefault="00A82C24" w:rsidP="000E741F">
                      <w:pPr>
                        <w:spacing w:after="0"/>
                        <w:rPr>
                          <w:rFonts w:asciiTheme="majorHAnsi" w:hAnsiTheme="majorHAnsi"/>
                          <w:b/>
                          <w:i/>
                          <w:iCs/>
                          <w:noProof/>
                          <w:color w:val="D9B7B7" w:themeColor="accent2" w:themeTint="66"/>
                          <w:lang w:eastAsia="en-US"/>
                        </w:rPr>
                      </w:pPr>
                    </w:p>
                    <w:p w14:paraId="7EDE206C" w14:textId="77777777" w:rsidR="00A82C24" w:rsidRDefault="00A82C24" w:rsidP="000E741F">
                      <w:pPr>
                        <w:spacing w:after="0"/>
                        <w:rPr>
                          <w:rFonts w:asciiTheme="majorHAnsi" w:hAnsiTheme="majorHAnsi"/>
                          <w:b/>
                          <w:i/>
                          <w:iCs/>
                          <w:noProof/>
                          <w:color w:val="D9B7B7" w:themeColor="accent2" w:themeTint="66"/>
                          <w:lang w:eastAsia="en-US"/>
                        </w:rPr>
                      </w:pPr>
                    </w:p>
                    <w:p w14:paraId="45EC3416" w14:textId="77777777" w:rsidR="00A82C24" w:rsidRDefault="00A82C24" w:rsidP="000E741F">
                      <w:pPr>
                        <w:spacing w:after="0"/>
                        <w:rPr>
                          <w:rFonts w:asciiTheme="majorHAnsi" w:hAnsiTheme="majorHAnsi"/>
                          <w:b/>
                          <w:i/>
                          <w:iCs/>
                          <w:noProof/>
                          <w:color w:val="D9B7B7" w:themeColor="accent2" w:themeTint="66"/>
                          <w:lang w:eastAsia="en-US"/>
                        </w:rPr>
                      </w:pPr>
                    </w:p>
                    <w:p w14:paraId="6B0A9A6B" w14:textId="77777777" w:rsidR="00A82C24" w:rsidRDefault="00A82C24" w:rsidP="000E741F">
                      <w:pPr>
                        <w:spacing w:after="0"/>
                        <w:rPr>
                          <w:rFonts w:asciiTheme="majorHAnsi" w:hAnsiTheme="majorHAnsi"/>
                          <w:b/>
                          <w:i/>
                          <w:iCs/>
                          <w:noProof/>
                          <w:color w:val="D9B7B7" w:themeColor="accent2" w:themeTint="66"/>
                          <w:lang w:eastAsia="en-US"/>
                        </w:rPr>
                      </w:pPr>
                    </w:p>
                    <w:p w14:paraId="06F450BA" w14:textId="77777777" w:rsidR="00A82C24" w:rsidRDefault="00A82C24" w:rsidP="000E741F">
                      <w:pPr>
                        <w:spacing w:after="0"/>
                        <w:rPr>
                          <w:rFonts w:asciiTheme="majorHAnsi" w:hAnsiTheme="majorHAnsi"/>
                          <w:b/>
                          <w:i/>
                          <w:iCs/>
                          <w:noProof/>
                          <w:color w:val="D9B7B7" w:themeColor="accent2" w:themeTint="66"/>
                          <w:lang w:eastAsia="en-US"/>
                        </w:rPr>
                      </w:pPr>
                    </w:p>
                    <w:p w14:paraId="04BFE6AE" w14:textId="77777777" w:rsidR="00A82C24" w:rsidRDefault="00A82C24" w:rsidP="000E741F">
                      <w:pPr>
                        <w:spacing w:after="0"/>
                        <w:rPr>
                          <w:rFonts w:asciiTheme="majorHAnsi" w:hAnsiTheme="majorHAnsi"/>
                          <w:b/>
                          <w:i/>
                          <w:iCs/>
                          <w:noProof/>
                          <w:color w:val="D9B7B7" w:themeColor="accent2" w:themeTint="66"/>
                          <w:lang w:eastAsia="en-US"/>
                        </w:rPr>
                      </w:pPr>
                    </w:p>
                    <w:p w14:paraId="3B799158" w14:textId="77777777" w:rsidR="00A82C24" w:rsidRDefault="00A82C24" w:rsidP="000E741F">
                      <w:pPr>
                        <w:spacing w:after="0"/>
                        <w:rPr>
                          <w:rFonts w:asciiTheme="majorHAnsi" w:hAnsiTheme="majorHAnsi"/>
                          <w:b/>
                          <w:i/>
                          <w:iCs/>
                          <w:noProof/>
                          <w:color w:val="D9B7B7" w:themeColor="accent2" w:themeTint="66"/>
                          <w:lang w:eastAsia="en-US"/>
                        </w:rPr>
                      </w:pPr>
                    </w:p>
                    <w:p w14:paraId="6F43B9BA" w14:textId="77777777" w:rsidR="00A82C24" w:rsidRDefault="00A82C24" w:rsidP="000E741F">
                      <w:pPr>
                        <w:spacing w:after="0"/>
                        <w:rPr>
                          <w:rFonts w:asciiTheme="majorHAnsi" w:hAnsiTheme="majorHAnsi"/>
                          <w:b/>
                          <w:i/>
                          <w:iCs/>
                          <w:noProof/>
                          <w:color w:val="D9B7B7" w:themeColor="accent2" w:themeTint="66"/>
                          <w:lang w:eastAsia="en-US"/>
                        </w:rPr>
                      </w:pPr>
                    </w:p>
                    <w:p w14:paraId="6A973BDA" w14:textId="3660F1C1" w:rsidR="00A82C24" w:rsidRDefault="00A82C24" w:rsidP="000E741F">
                      <w:pPr>
                        <w:spacing w:after="0"/>
                        <w:rPr>
                          <w:rFonts w:asciiTheme="majorHAnsi" w:hAnsiTheme="majorHAnsi"/>
                          <w:b/>
                          <w:i/>
                          <w:iCs/>
                          <w:noProof/>
                          <w:color w:val="D9B7B7" w:themeColor="accent2" w:themeTint="66"/>
                          <w:lang w:eastAsia="en-US"/>
                        </w:rPr>
                      </w:pPr>
                    </w:p>
                    <w:p w14:paraId="1D33BA4F" w14:textId="77777777" w:rsidR="00A82C24" w:rsidRDefault="00A82C24" w:rsidP="000E741F">
                      <w:pPr>
                        <w:spacing w:after="0"/>
                        <w:rPr>
                          <w:rFonts w:asciiTheme="majorHAnsi" w:hAnsiTheme="majorHAnsi"/>
                          <w:b/>
                          <w:i/>
                          <w:iCs/>
                          <w:noProof/>
                          <w:color w:val="D9B7B7" w:themeColor="accent2" w:themeTint="66"/>
                          <w:lang w:eastAsia="en-US"/>
                        </w:rPr>
                      </w:pPr>
                    </w:p>
                    <w:p w14:paraId="7CF28A4C" w14:textId="77777777" w:rsidR="00A82C24" w:rsidRDefault="00A82C24" w:rsidP="000E741F">
                      <w:pPr>
                        <w:spacing w:after="0"/>
                        <w:rPr>
                          <w:rFonts w:asciiTheme="majorHAnsi" w:hAnsiTheme="majorHAnsi"/>
                          <w:b/>
                          <w:i/>
                          <w:iCs/>
                          <w:noProof/>
                          <w:color w:val="D9B7B7" w:themeColor="accent2" w:themeTint="66"/>
                          <w:lang w:eastAsia="en-US"/>
                        </w:rPr>
                      </w:pPr>
                    </w:p>
                    <w:p w14:paraId="0908767D" w14:textId="57DF36DE" w:rsidR="00A82C24" w:rsidRDefault="00A82C24" w:rsidP="000E741F">
                      <w:pPr>
                        <w:spacing w:after="0"/>
                      </w:pPr>
                    </w:p>
                  </w:txbxContent>
                </v:textbox>
              </v:shape>
            </w:pict>
          </mc:Fallback>
        </mc:AlternateContent>
      </w:r>
      <w:r w:rsidR="003979DD">
        <w:rPr>
          <w:noProof/>
        </w:rPr>
        <mc:AlternateContent>
          <mc:Choice Requires="wps">
            <w:drawing>
              <wp:anchor distT="0" distB="0" distL="114300" distR="114300" simplePos="0" relativeHeight="251658249" behindDoc="0" locked="0" layoutInCell="1" allowOverlap="1" wp14:anchorId="24FEF2DB" wp14:editId="3ED91A5E">
                <wp:simplePos x="0" y="0"/>
                <wp:positionH relativeFrom="column">
                  <wp:posOffset>3482583</wp:posOffset>
                </wp:positionH>
                <wp:positionV relativeFrom="paragraph">
                  <wp:posOffset>-589772</wp:posOffset>
                </wp:positionV>
                <wp:extent cx="3219450" cy="3383862"/>
                <wp:effectExtent l="0" t="0" r="19050" b="26670"/>
                <wp:wrapNone/>
                <wp:docPr id="10" name="Text Box 10"/>
                <wp:cNvGraphicFramePr/>
                <a:graphic xmlns:a="http://schemas.openxmlformats.org/drawingml/2006/main">
                  <a:graphicData uri="http://schemas.microsoft.com/office/word/2010/wordprocessingShape">
                    <wps:wsp>
                      <wps:cNvSpPr txBox="1"/>
                      <wps:spPr>
                        <a:xfrm>
                          <a:off x="0" y="0"/>
                          <a:ext cx="3219450" cy="3383862"/>
                        </a:xfrm>
                        <a:prstGeom prst="rect">
                          <a:avLst/>
                        </a:prstGeom>
                        <a:solidFill>
                          <a:schemeClr val="lt1"/>
                        </a:solidFill>
                        <a:ln w="6350">
                          <a:solidFill>
                            <a:prstClr val="black"/>
                          </a:solidFill>
                        </a:ln>
                      </wps:spPr>
                      <wps:txbx>
                        <w:txbxContent>
                          <w:p w14:paraId="4E9CFE32" w14:textId="1B7D15CD" w:rsidR="00A82C24" w:rsidRPr="0052301D" w:rsidRDefault="00A82C24" w:rsidP="00BB62C3">
                            <w:pPr>
                              <w:spacing w:after="0" w:line="240" w:lineRule="auto"/>
                              <w:jc w:val="center"/>
                              <w:rPr>
                                <w:b/>
                              </w:rPr>
                            </w:pPr>
                            <w:r>
                              <w:rPr>
                                <w:noProof/>
                              </w:rPr>
                              <w:drawing>
                                <wp:inline distT="0" distB="0" distL="0" distR="0" wp14:anchorId="28BA27A0" wp14:editId="1231F901">
                                  <wp:extent cx="3029528" cy="1400175"/>
                                  <wp:effectExtent l="0" t="0" r="0" b="0"/>
                                  <wp:docPr id="50" name="Picture 50" descr="Free Lunchroom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unchroom Cliparts, Download Free Clip Art, Free Clip Art on Clipart  Libr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1805" cy="1405849"/>
                                          </a:xfrm>
                                          <a:prstGeom prst="rect">
                                            <a:avLst/>
                                          </a:prstGeom>
                                          <a:noFill/>
                                          <a:ln>
                                            <a:noFill/>
                                          </a:ln>
                                        </pic:spPr>
                                      </pic:pic>
                                    </a:graphicData>
                                  </a:graphic>
                                </wp:inline>
                              </w:drawing>
                            </w:r>
                          </w:p>
                          <w:p w14:paraId="3657B07A" w14:textId="77777777" w:rsidR="00A82C24" w:rsidRDefault="00A82C24" w:rsidP="00A07DD1">
                            <w:pPr>
                              <w:spacing w:after="0"/>
                              <w:jc w:val="center"/>
                              <w:rPr>
                                <w:b/>
                                <w:sz w:val="28"/>
                                <w:szCs w:val="28"/>
                              </w:rPr>
                            </w:pPr>
                            <w:r w:rsidRPr="007366DC">
                              <w:rPr>
                                <w:b/>
                              </w:rPr>
                              <w:t>CAFETERIA</w:t>
                            </w:r>
                          </w:p>
                          <w:p w14:paraId="0157228F" w14:textId="77777777" w:rsidR="00A82C24" w:rsidRPr="007366DC" w:rsidRDefault="00A82C24" w:rsidP="00A07DD1">
                            <w:pPr>
                              <w:spacing w:after="0"/>
                              <w:jc w:val="center"/>
                              <w:rPr>
                                <w:b/>
                              </w:rPr>
                            </w:pPr>
                            <w:r w:rsidRPr="007366DC">
                              <w:rPr>
                                <w:b/>
                              </w:rPr>
                              <w:t>TRIBE RULES</w:t>
                            </w:r>
                          </w:p>
                          <w:p w14:paraId="460F803B" w14:textId="77777777" w:rsidR="00A82C24" w:rsidRDefault="00A82C24" w:rsidP="00A07DD1">
                            <w:pPr>
                              <w:spacing w:after="0"/>
                            </w:pPr>
                            <w:r w:rsidRPr="007366DC">
                              <w:rPr>
                                <w:b/>
                                <w:sz w:val="28"/>
                                <w:szCs w:val="28"/>
                              </w:rPr>
                              <w:t>T</w:t>
                            </w:r>
                            <w:r>
                              <w:t>alk quietly after you are finished eating.</w:t>
                            </w:r>
                          </w:p>
                          <w:p w14:paraId="5BB72060" w14:textId="77777777" w:rsidR="00A82C24" w:rsidRDefault="00A82C24" w:rsidP="00A07DD1">
                            <w:pPr>
                              <w:spacing w:after="0"/>
                            </w:pPr>
                            <w:r w:rsidRPr="007366DC">
                              <w:rPr>
                                <w:b/>
                                <w:sz w:val="28"/>
                                <w:szCs w:val="28"/>
                              </w:rPr>
                              <w:t>R</w:t>
                            </w:r>
                            <w:r>
                              <w:t xml:space="preserve">emain seated, on bottom, </w:t>
                            </w:r>
                            <w:proofErr w:type="gramStart"/>
                            <w:r>
                              <w:t>at all times</w:t>
                            </w:r>
                            <w:proofErr w:type="gramEnd"/>
                            <w:r>
                              <w:t>.</w:t>
                            </w:r>
                          </w:p>
                          <w:p w14:paraId="1B61E93B" w14:textId="77777777" w:rsidR="00A82C24" w:rsidRDefault="00A82C24" w:rsidP="00A07DD1">
                            <w:pPr>
                              <w:spacing w:after="0"/>
                            </w:pPr>
                            <w:r w:rsidRPr="007366DC">
                              <w:rPr>
                                <w:b/>
                                <w:sz w:val="28"/>
                                <w:szCs w:val="28"/>
                              </w:rPr>
                              <w:t>I</w:t>
                            </w:r>
                            <w:r>
                              <w:t>gnore distractions.</w:t>
                            </w:r>
                          </w:p>
                          <w:p w14:paraId="163D348F" w14:textId="77777777" w:rsidR="00A82C24" w:rsidRDefault="00A82C24" w:rsidP="00A07DD1">
                            <w:pPr>
                              <w:spacing w:after="0"/>
                            </w:pPr>
                            <w:r w:rsidRPr="007366DC">
                              <w:rPr>
                                <w:b/>
                                <w:sz w:val="28"/>
                                <w:szCs w:val="28"/>
                              </w:rPr>
                              <w:t>B</w:t>
                            </w:r>
                            <w:r>
                              <w:t>e prepared and respectful</w:t>
                            </w:r>
                          </w:p>
                          <w:p w14:paraId="4516074C" w14:textId="77777777" w:rsidR="00A82C24" w:rsidRDefault="00A82C24" w:rsidP="00A07DD1">
                            <w:pPr>
                              <w:spacing w:after="0"/>
                              <w:rPr>
                                <w:noProof/>
                              </w:rPr>
                            </w:pPr>
                            <w:r w:rsidRPr="007366DC">
                              <w:rPr>
                                <w:b/>
                                <w:sz w:val="28"/>
                                <w:szCs w:val="28"/>
                              </w:rPr>
                              <w:t>E</w:t>
                            </w:r>
                            <w:r>
                              <w:t>at with good manners.</w:t>
                            </w:r>
                            <w:r w:rsidRPr="00294CB8">
                              <w:rPr>
                                <w:noProof/>
                              </w:rPr>
                              <w:t xml:space="preserve"> </w:t>
                            </w:r>
                          </w:p>
                          <w:p w14:paraId="12561979" w14:textId="397E9D20" w:rsidR="00A82C24" w:rsidRDefault="00A82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EF2DB" id="Text Box 10" o:spid="_x0000_s1035" type="#_x0000_t202" style="position:absolute;margin-left:274.2pt;margin-top:-46.45pt;width:253.5pt;height:266.4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" fillcolor="white [3201]" strokeweight=".5pt">
                <v:textbox>
                  <w:txbxContent>
                    <w:p w14:paraId="4E9CFE32" w14:textId="1B7D15CD" w:rsidR="00A82C24" w:rsidRPr="0052301D" w:rsidRDefault="00A82C24" w:rsidP="00BB62C3">
                      <w:pPr>
                        <w:spacing w:after="0" w:line="240" w:lineRule="auto"/>
                        <w:jc w:val="center"/>
                        <w:rPr>
                          <w:b/>
                        </w:rPr>
                      </w:pPr>
                      <w:r>
                        <w:rPr>
                          <w:noProof/>
                        </w:rPr>
                        <w:drawing>
                          <wp:inline distT="0" distB="0" distL="0" distR="0" wp14:anchorId="28BA27A0" wp14:editId="1231F901">
                            <wp:extent cx="3029528" cy="1400175"/>
                            <wp:effectExtent l="0" t="0" r="0" b="0"/>
                            <wp:docPr id="50" name="Picture 50" descr="Free Lunchroom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unchroom Cliparts, Download Free Clip Art, Free Clip Art on Clipart  Libr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1805" cy="1405849"/>
                                    </a:xfrm>
                                    <a:prstGeom prst="rect">
                                      <a:avLst/>
                                    </a:prstGeom>
                                    <a:noFill/>
                                    <a:ln>
                                      <a:noFill/>
                                    </a:ln>
                                  </pic:spPr>
                                </pic:pic>
                              </a:graphicData>
                            </a:graphic>
                          </wp:inline>
                        </w:drawing>
                      </w:r>
                    </w:p>
                    <w:p w14:paraId="3657B07A" w14:textId="77777777" w:rsidR="00A82C24" w:rsidRDefault="00A82C24" w:rsidP="00A07DD1">
                      <w:pPr>
                        <w:spacing w:after="0"/>
                        <w:jc w:val="center"/>
                        <w:rPr>
                          <w:b/>
                          <w:sz w:val="28"/>
                          <w:szCs w:val="28"/>
                        </w:rPr>
                      </w:pPr>
                      <w:r w:rsidRPr="007366DC">
                        <w:rPr>
                          <w:b/>
                        </w:rPr>
                        <w:t>CAFETERIA</w:t>
                      </w:r>
                    </w:p>
                    <w:p w14:paraId="0157228F" w14:textId="77777777" w:rsidR="00A82C24" w:rsidRPr="007366DC" w:rsidRDefault="00A82C24" w:rsidP="00A07DD1">
                      <w:pPr>
                        <w:spacing w:after="0"/>
                        <w:jc w:val="center"/>
                        <w:rPr>
                          <w:b/>
                        </w:rPr>
                      </w:pPr>
                      <w:r w:rsidRPr="007366DC">
                        <w:rPr>
                          <w:b/>
                        </w:rPr>
                        <w:t>TRIBE RULES</w:t>
                      </w:r>
                    </w:p>
                    <w:p w14:paraId="460F803B" w14:textId="77777777" w:rsidR="00A82C24" w:rsidRDefault="00A82C24" w:rsidP="00A07DD1">
                      <w:pPr>
                        <w:spacing w:after="0"/>
                      </w:pPr>
                      <w:r w:rsidRPr="007366DC">
                        <w:rPr>
                          <w:b/>
                          <w:sz w:val="28"/>
                          <w:szCs w:val="28"/>
                        </w:rPr>
                        <w:t>T</w:t>
                      </w:r>
                      <w:r>
                        <w:t>alk quietly after you are finished eating.</w:t>
                      </w:r>
                    </w:p>
                    <w:p w14:paraId="5BB72060" w14:textId="77777777" w:rsidR="00A82C24" w:rsidRDefault="00A82C24" w:rsidP="00A07DD1">
                      <w:pPr>
                        <w:spacing w:after="0"/>
                      </w:pPr>
                      <w:r w:rsidRPr="007366DC">
                        <w:rPr>
                          <w:b/>
                          <w:sz w:val="28"/>
                          <w:szCs w:val="28"/>
                        </w:rPr>
                        <w:t>R</w:t>
                      </w:r>
                      <w:r>
                        <w:t xml:space="preserve">emain seated, on bottom, </w:t>
                      </w:r>
                      <w:proofErr w:type="gramStart"/>
                      <w:r>
                        <w:t>at all times</w:t>
                      </w:r>
                      <w:proofErr w:type="gramEnd"/>
                      <w:r>
                        <w:t>.</w:t>
                      </w:r>
                    </w:p>
                    <w:p w14:paraId="1B61E93B" w14:textId="77777777" w:rsidR="00A82C24" w:rsidRDefault="00A82C24" w:rsidP="00A07DD1">
                      <w:pPr>
                        <w:spacing w:after="0"/>
                      </w:pPr>
                      <w:r w:rsidRPr="007366DC">
                        <w:rPr>
                          <w:b/>
                          <w:sz w:val="28"/>
                          <w:szCs w:val="28"/>
                        </w:rPr>
                        <w:t>I</w:t>
                      </w:r>
                      <w:r>
                        <w:t>gnore distractions.</w:t>
                      </w:r>
                    </w:p>
                    <w:p w14:paraId="163D348F" w14:textId="77777777" w:rsidR="00A82C24" w:rsidRDefault="00A82C24" w:rsidP="00A07DD1">
                      <w:pPr>
                        <w:spacing w:after="0"/>
                      </w:pPr>
                      <w:r w:rsidRPr="007366DC">
                        <w:rPr>
                          <w:b/>
                          <w:sz w:val="28"/>
                          <w:szCs w:val="28"/>
                        </w:rPr>
                        <w:t>B</w:t>
                      </w:r>
                      <w:r>
                        <w:t>e prepared and respectful</w:t>
                      </w:r>
                    </w:p>
                    <w:p w14:paraId="4516074C" w14:textId="77777777" w:rsidR="00A82C24" w:rsidRDefault="00A82C24" w:rsidP="00A07DD1">
                      <w:pPr>
                        <w:spacing w:after="0"/>
                        <w:rPr>
                          <w:noProof/>
                        </w:rPr>
                      </w:pPr>
                      <w:r w:rsidRPr="007366DC">
                        <w:rPr>
                          <w:b/>
                          <w:sz w:val="28"/>
                          <w:szCs w:val="28"/>
                        </w:rPr>
                        <w:t>E</w:t>
                      </w:r>
                      <w:r>
                        <w:t>at with good manners.</w:t>
                      </w:r>
                      <w:r w:rsidRPr="00294CB8">
                        <w:rPr>
                          <w:noProof/>
                        </w:rPr>
                        <w:t xml:space="preserve"> </w:t>
                      </w:r>
                    </w:p>
                    <w:p w14:paraId="12561979" w14:textId="397E9D20" w:rsidR="00A82C24" w:rsidRDefault="00A82C24"/>
                  </w:txbxContent>
                </v:textbox>
              </v:shape>
            </w:pict>
          </mc:Fallback>
        </mc:AlternateContent>
      </w:r>
      <w:r w:rsidR="00977447">
        <w:rPr>
          <w:noProof/>
          <w:lang w:eastAsia="en-US"/>
        </w:rPr>
        <mc:AlternateContent>
          <mc:Choice Requires="wps">
            <w:drawing>
              <wp:anchor distT="0" distB="0" distL="114300" distR="114300" simplePos="0" relativeHeight="251658243" behindDoc="0" locked="0" layoutInCell="1" allowOverlap="1" wp14:anchorId="1ED14A42" wp14:editId="6A248DF7">
                <wp:simplePos x="0" y="0"/>
                <wp:positionH relativeFrom="margin">
                  <wp:posOffset>-509905</wp:posOffset>
                </wp:positionH>
                <wp:positionV relativeFrom="paragraph">
                  <wp:posOffset>-838200</wp:posOffset>
                </wp:positionV>
                <wp:extent cx="3800475" cy="525439"/>
                <wp:effectExtent l="0" t="0" r="9525" b="8255"/>
                <wp:wrapNone/>
                <wp:docPr id="21" name="Text Box 21"/>
                <wp:cNvGraphicFramePr/>
                <a:graphic xmlns:a="http://schemas.openxmlformats.org/drawingml/2006/main">
                  <a:graphicData uri="http://schemas.microsoft.com/office/word/2010/wordprocessingShape">
                    <wps:wsp>
                      <wps:cNvSpPr txBox="1"/>
                      <wps:spPr>
                        <a:xfrm>
                          <a:off x="0" y="0"/>
                          <a:ext cx="3800475" cy="525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4732F" w14:textId="41036784" w:rsidR="00A82C24" w:rsidRPr="005F58B8" w:rsidRDefault="00A82C24" w:rsidP="005F58B8">
                            <w:pPr>
                              <w:spacing w:before="240" w:after="100"/>
                              <w:ind w:left="144" w:right="144"/>
                              <w:jc w:val="center"/>
                              <w:rPr>
                                <w:rFonts w:ascii="Century Gothic" w:eastAsia="Times New Roman" w:hAnsi="Century Gothic" w:cs="Times New Roman"/>
                                <w:b/>
                                <w:color w:val="000000"/>
                                <w:kern w:val="28"/>
                                <w:sz w:val="32"/>
                                <w:szCs w:val="32"/>
                                <w:lang w:eastAsia="en-US"/>
                                <w14:cntxtAlts/>
                              </w:rPr>
                            </w:pPr>
                            <w:r w:rsidRPr="005F58B8">
                              <w:rPr>
                                <w:rFonts w:ascii="Century Gothic" w:eastAsia="Times New Roman" w:hAnsi="Century Gothic" w:cs="Times New Roman"/>
                                <w:b/>
                                <w:color w:val="000000"/>
                                <w:kern w:val="28"/>
                                <w:sz w:val="32"/>
                                <w:szCs w:val="32"/>
                                <w:lang w:eastAsia="en-US"/>
                                <w14:cntxtAlts/>
                              </w:rPr>
                              <w:t>A.P.’s Powwow</w:t>
                            </w:r>
                          </w:p>
                          <w:p w14:paraId="63E3B55A" w14:textId="77777777" w:rsidR="00A82C24" w:rsidRPr="00F47771" w:rsidRDefault="00A82C24" w:rsidP="00F47771">
                            <w:pPr>
                              <w:widowControl w:val="0"/>
                              <w:spacing w:after="120" w:line="285" w:lineRule="auto"/>
                              <w:rPr>
                                <w:rFonts w:ascii="Calibri" w:eastAsia="Times New Roman" w:hAnsi="Calibri" w:cs="Times New Roman"/>
                                <w:color w:val="000000"/>
                                <w:kern w:val="28"/>
                                <w:sz w:val="20"/>
                                <w:szCs w:val="20"/>
                                <w:lang w:eastAsia="en-US"/>
                                <w14:cntxtAlts/>
                              </w:rPr>
                            </w:pPr>
                            <w:r w:rsidRPr="00F47771">
                              <w:rPr>
                                <w:rFonts w:ascii="Calibri" w:eastAsia="Times New Roman" w:hAnsi="Calibri" w:cs="Times New Roman"/>
                                <w:color w:val="000000"/>
                                <w:kern w:val="28"/>
                                <w:sz w:val="20"/>
                                <w:szCs w:val="20"/>
                                <w:lang w:eastAsia="en-US"/>
                                <w14:cntxtAlts/>
                              </w:rPr>
                              <w:t> </w:t>
                            </w:r>
                          </w:p>
                          <w:p w14:paraId="31B13176" w14:textId="77777777" w:rsidR="00A82C24" w:rsidRDefault="00A82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4A42" id="Text Box 21" o:spid="_x0000_s1036" type="#_x0000_t202" style="position:absolute;margin-left:-40.15pt;margin-top:-66pt;width:299.25pt;height:41.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" fillcolor="white [3201]" stroked="f" strokeweight=".5pt">
                <v:textbox>
                  <w:txbxContent>
                    <w:p w14:paraId="74A4732F" w14:textId="41036784" w:rsidR="00A82C24" w:rsidRPr="005F58B8" w:rsidRDefault="00A82C24" w:rsidP="005F58B8">
                      <w:pPr>
                        <w:spacing w:before="240" w:after="100"/>
                        <w:ind w:left="144" w:right="144"/>
                        <w:jc w:val="center"/>
                        <w:rPr>
                          <w:rFonts w:ascii="Century Gothic" w:eastAsia="Times New Roman" w:hAnsi="Century Gothic" w:cs="Times New Roman"/>
                          <w:b/>
                          <w:color w:val="000000"/>
                          <w:kern w:val="28"/>
                          <w:sz w:val="32"/>
                          <w:szCs w:val="32"/>
                          <w:lang w:eastAsia="en-US"/>
                          <w14:cntxtAlts/>
                        </w:rPr>
                      </w:pPr>
                      <w:r w:rsidRPr="005F58B8">
                        <w:rPr>
                          <w:rFonts w:ascii="Century Gothic" w:eastAsia="Times New Roman" w:hAnsi="Century Gothic" w:cs="Times New Roman"/>
                          <w:b/>
                          <w:color w:val="000000"/>
                          <w:kern w:val="28"/>
                          <w:sz w:val="32"/>
                          <w:szCs w:val="32"/>
                          <w:lang w:eastAsia="en-US"/>
                          <w14:cntxtAlts/>
                        </w:rPr>
                        <w:t>A.P.’s Powwow</w:t>
                      </w:r>
                    </w:p>
                    <w:p w14:paraId="63E3B55A" w14:textId="77777777" w:rsidR="00A82C24" w:rsidRPr="00F47771" w:rsidRDefault="00A82C24" w:rsidP="00F47771">
                      <w:pPr>
                        <w:widowControl w:val="0"/>
                        <w:spacing w:after="120" w:line="285" w:lineRule="auto"/>
                        <w:rPr>
                          <w:rFonts w:ascii="Calibri" w:eastAsia="Times New Roman" w:hAnsi="Calibri" w:cs="Times New Roman"/>
                          <w:color w:val="000000"/>
                          <w:kern w:val="28"/>
                          <w:sz w:val="20"/>
                          <w:szCs w:val="20"/>
                          <w:lang w:eastAsia="en-US"/>
                          <w14:cntxtAlts/>
                        </w:rPr>
                      </w:pPr>
                      <w:r w:rsidRPr="00F47771">
                        <w:rPr>
                          <w:rFonts w:ascii="Calibri" w:eastAsia="Times New Roman" w:hAnsi="Calibri" w:cs="Times New Roman"/>
                          <w:color w:val="000000"/>
                          <w:kern w:val="28"/>
                          <w:sz w:val="20"/>
                          <w:szCs w:val="20"/>
                          <w:lang w:eastAsia="en-US"/>
                          <w14:cntxtAlts/>
                        </w:rPr>
                        <w:t> </w:t>
                      </w:r>
                    </w:p>
                    <w:p w14:paraId="31B13176" w14:textId="77777777" w:rsidR="00A82C24" w:rsidRDefault="00A82C24"/>
                  </w:txbxContent>
                </v:textbox>
                <w10:wrap anchorx="margin"/>
              </v:shape>
            </w:pict>
          </mc:Fallback>
        </mc:AlternateContent>
      </w:r>
      <w:r w:rsidR="006B4166" w:rsidRPr="003361F5">
        <w:rPr>
          <w:i/>
        </w:rPr>
        <w:t xml:space="preserve">               </w:t>
      </w:r>
    </w:p>
    <w:p w14:paraId="2483CC08" w14:textId="16BFE25A" w:rsidR="006B4166" w:rsidRDefault="006B4166">
      <w:pPr>
        <w:pStyle w:val="Subtitle"/>
      </w:pPr>
    </w:p>
    <w:p w14:paraId="6F370753" w14:textId="54144DC5" w:rsidR="006B4166" w:rsidRDefault="006B4166" w:rsidP="00F47771">
      <w:pPr>
        <w:pStyle w:val="Subtitle"/>
      </w:pPr>
    </w:p>
    <w:p w14:paraId="0AA9E87F" w14:textId="70B9B972" w:rsidR="00990EDD" w:rsidRDefault="006B4166">
      <w:pPr>
        <w:pStyle w:val="Subtitle"/>
      </w:pPr>
      <w:r>
        <w:t xml:space="preserve">                                                             </w:t>
      </w:r>
    </w:p>
    <w:p w14:paraId="18BF8980" w14:textId="29B5F7BE" w:rsidR="009438D4" w:rsidRDefault="003979DD">
      <w:pPr>
        <w:pStyle w:val="Subtitle"/>
      </w:pPr>
      <w:r>
        <w:rPr>
          <w:noProof/>
        </w:rPr>
        <mc:AlternateContent>
          <mc:Choice Requires="wps">
            <w:drawing>
              <wp:anchor distT="0" distB="0" distL="114300" distR="114300" simplePos="0" relativeHeight="251658250" behindDoc="0" locked="0" layoutInCell="1" allowOverlap="1" wp14:anchorId="44EE0FE3" wp14:editId="4DEBBE73">
                <wp:simplePos x="0" y="0"/>
                <wp:positionH relativeFrom="column">
                  <wp:posOffset>3485515</wp:posOffset>
                </wp:positionH>
                <wp:positionV relativeFrom="paragraph">
                  <wp:posOffset>1436370</wp:posOffset>
                </wp:positionV>
                <wp:extent cx="3216841" cy="4048125"/>
                <wp:effectExtent l="0" t="0" r="22225" b="28575"/>
                <wp:wrapNone/>
                <wp:docPr id="14" name="Text Box 14"/>
                <wp:cNvGraphicFramePr/>
                <a:graphic xmlns:a="http://schemas.openxmlformats.org/drawingml/2006/main">
                  <a:graphicData uri="http://schemas.microsoft.com/office/word/2010/wordprocessingShape">
                    <wps:wsp>
                      <wps:cNvSpPr txBox="1"/>
                      <wps:spPr>
                        <a:xfrm>
                          <a:off x="0" y="0"/>
                          <a:ext cx="3216841" cy="4048125"/>
                        </a:xfrm>
                        <a:prstGeom prst="rect">
                          <a:avLst/>
                        </a:prstGeom>
                        <a:solidFill>
                          <a:schemeClr val="lt1"/>
                        </a:solidFill>
                        <a:ln w="6350">
                          <a:solidFill>
                            <a:prstClr val="black"/>
                          </a:solidFill>
                        </a:ln>
                      </wps:spPr>
                      <wps:txbx>
                        <w:txbxContent>
                          <w:p w14:paraId="54A19B91" w14:textId="77777777" w:rsidR="00A82C24" w:rsidRPr="00D16EA1" w:rsidRDefault="00A82C24" w:rsidP="00967648">
                            <w:pPr>
                              <w:spacing w:before="160" w:after="160" w:line="300" w:lineRule="auto"/>
                              <w:ind w:left="144" w:right="144"/>
                              <w:jc w:val="center"/>
                              <w:rPr>
                                <w:rFonts w:asciiTheme="majorHAnsi" w:hAnsiTheme="majorHAnsi"/>
                                <w:b/>
                                <w:i/>
                                <w:iCs/>
                                <w:color w:val="D9B7B7" w:themeColor="accent2" w:themeTint="66"/>
                                <w:sz w:val="24"/>
                                <w:szCs w:val="24"/>
                                <w:lang w:eastAsia="en-US" w:bidi="hi-IN"/>
                                <w14:textOutline w14:w="11112" w14:cap="flat" w14:cmpd="sng" w14:algn="ctr">
                                  <w14:solidFill>
                                    <w14:schemeClr w14:val="accent2"/>
                                  </w14:solidFill>
                                  <w14:prstDash w14:val="solid"/>
                                  <w14:round/>
                                </w14:textOutline>
                              </w:rPr>
                            </w:pPr>
                            <w:r w:rsidRPr="00D16EA1">
                              <w:rPr>
                                <w:rFonts w:asciiTheme="majorHAnsi" w:hAnsiTheme="majorHAnsi"/>
                                <w:b/>
                                <w:i/>
                                <w:iCs/>
                                <w:noProof/>
                                <w:color w:val="D9B7B7" w:themeColor="accent2" w:themeTint="66"/>
                                <w:sz w:val="24"/>
                                <w:szCs w:val="24"/>
                                <w:lang w:eastAsia="en-US"/>
                              </w:rPr>
                              <w:drawing>
                                <wp:inline distT="0" distB="0" distL="0" distR="0" wp14:anchorId="5EF31B0B" wp14:editId="2F615DE6">
                                  <wp:extent cx="792550" cy="546735"/>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BYTIB1088-818176[1].jpg"/>
                                          <pic:cNvPicPr/>
                                        </pic:nvPicPr>
                                        <pic:blipFill>
                                          <a:blip r:embed="rId22">
                                            <a:extLst>
                                              <a:ext uri="{28A0092B-C50C-407E-A947-70E740481C1C}">
                                                <a14:useLocalDpi xmlns:a14="http://schemas.microsoft.com/office/drawing/2010/main" val="0"/>
                                              </a:ext>
                                            </a:extLst>
                                          </a:blip>
                                          <a:stretch>
                                            <a:fillRect/>
                                          </a:stretch>
                                        </pic:blipFill>
                                        <pic:spPr>
                                          <a:xfrm>
                                            <a:off x="0" y="0"/>
                                            <a:ext cx="821118" cy="566442"/>
                                          </a:xfrm>
                                          <a:prstGeom prst="rect">
                                            <a:avLst/>
                                          </a:prstGeom>
                                        </pic:spPr>
                                      </pic:pic>
                                    </a:graphicData>
                                  </a:graphic>
                                </wp:inline>
                              </w:drawing>
                            </w:r>
                            <w:r w:rsidRPr="00D16EA1">
                              <w:rPr>
                                <w:rFonts w:asciiTheme="majorHAnsi" w:hAnsiTheme="majorHAnsi"/>
                                <w:b/>
                                <w:i/>
                                <w:iCs/>
                                <w:color w:val="D9B7B7" w:themeColor="accent2" w:themeTint="66"/>
                                <w:sz w:val="24"/>
                                <w:szCs w:val="24"/>
                                <w:lang w:eastAsia="en-US" w:bidi="hi-IN"/>
                                <w14:textOutline w14:w="11112" w14:cap="flat" w14:cmpd="sng" w14:algn="ctr">
                                  <w14:solidFill>
                                    <w14:schemeClr w14:val="accent2"/>
                                  </w14:solidFill>
                                  <w14:prstDash w14:val="solid"/>
                                  <w14:round/>
                                </w14:textOutline>
                              </w:rPr>
                              <w:t xml:space="preserve"> </w:t>
                            </w:r>
                            <w:r w:rsidRPr="0014738F">
                              <w:rPr>
                                <w:rFonts w:asciiTheme="majorHAnsi" w:hAnsiTheme="majorHAnsi"/>
                                <w:b/>
                                <w:i/>
                                <w:iCs/>
                                <w:color w:val="D9B7B7" w:themeColor="accent2" w:themeTint="66"/>
                                <w:sz w:val="28"/>
                                <w:szCs w:val="28"/>
                                <w:lang w:eastAsia="en-US" w:bidi="hi-IN"/>
                                <w14:textOutline w14:w="11112" w14:cap="flat" w14:cmpd="sng" w14:algn="ctr">
                                  <w14:solidFill>
                                    <w14:schemeClr w14:val="accent2"/>
                                  </w14:solidFill>
                                  <w14:prstDash w14:val="solid"/>
                                  <w14:round/>
                                </w14:textOutline>
                              </w:rPr>
                              <w:t>Bus Safety Rules &amp; Expectations</w:t>
                            </w:r>
                          </w:p>
                          <w:p w14:paraId="56D9DC3F" w14:textId="77777777" w:rsidR="00A82C24" w:rsidRPr="00D16EA1" w:rsidRDefault="00A82C24" w:rsidP="00967648">
                            <w:pPr>
                              <w:numPr>
                                <w:ilvl w:val="0"/>
                                <w:numId w:val="8"/>
                              </w:numPr>
                              <w:spacing w:after="16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Wait for bus to stop before approaching</w:t>
                            </w:r>
                          </w:p>
                          <w:p w14:paraId="7EE33D2B" w14:textId="77777777" w:rsidR="00A82C24" w:rsidRPr="00D16EA1" w:rsidRDefault="00A82C24" w:rsidP="00967648">
                            <w:pPr>
                              <w:numPr>
                                <w:ilvl w:val="0"/>
                                <w:numId w:val="8"/>
                              </w:numPr>
                              <w:spacing w:after="16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Buckle Up</w:t>
                            </w:r>
                          </w:p>
                          <w:p w14:paraId="6EAE841E" w14:textId="77777777" w:rsidR="00A82C24" w:rsidRPr="00D16EA1" w:rsidRDefault="00A82C24" w:rsidP="00967648">
                            <w:pPr>
                              <w:numPr>
                                <w:ilvl w:val="0"/>
                                <w:numId w:val="8"/>
                              </w:numPr>
                              <w:spacing w:after="120" w:line="240" w:lineRule="auto"/>
                              <w:contextualSpacing/>
                              <w:rPr>
                                <w:rFonts w:ascii="Comic Sans MS" w:eastAsiaTheme="minorHAnsi" w:hAnsi="Comic Sans MS"/>
                                <w:sz w:val="24"/>
                                <w:szCs w:val="24"/>
                                <w:lang w:eastAsia="en-US"/>
                              </w:rPr>
                            </w:pPr>
                            <w:proofErr w:type="gramStart"/>
                            <w:r w:rsidRPr="00D16EA1">
                              <w:rPr>
                                <w:rFonts w:ascii="Comic Sans MS" w:eastAsiaTheme="minorHAnsi" w:hAnsi="Comic Sans MS"/>
                                <w:sz w:val="24"/>
                                <w:szCs w:val="24"/>
                                <w:lang w:eastAsia="en-US"/>
                              </w:rPr>
                              <w:t>Remain seated at all times</w:t>
                            </w:r>
                            <w:proofErr w:type="gramEnd"/>
                            <w:r w:rsidRPr="00D16EA1">
                              <w:rPr>
                                <w:rFonts w:ascii="Comic Sans MS" w:eastAsiaTheme="minorHAnsi" w:hAnsi="Comic Sans MS"/>
                                <w:sz w:val="24"/>
                                <w:szCs w:val="24"/>
                                <w:lang w:eastAsia="en-US"/>
                              </w:rPr>
                              <w:t>, raise/wave your hand for assistance.</w:t>
                            </w:r>
                          </w:p>
                          <w:p w14:paraId="380F6983" w14:textId="1BC5A5D2" w:rsidR="00A82C24" w:rsidRDefault="00A82C24" w:rsidP="00967648">
                            <w:pPr>
                              <w:numPr>
                                <w:ilvl w:val="0"/>
                                <w:numId w:val="8"/>
                              </w:numPr>
                              <w:spacing w:after="12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Quiet Voices</w:t>
                            </w:r>
                          </w:p>
                          <w:p w14:paraId="0877381E" w14:textId="22251DE3" w:rsidR="00A82C24" w:rsidRPr="00D16EA1" w:rsidRDefault="00A82C24" w:rsidP="00967648">
                            <w:pPr>
                              <w:numPr>
                                <w:ilvl w:val="0"/>
                                <w:numId w:val="8"/>
                              </w:numPr>
                              <w:spacing w:after="120" w:line="240" w:lineRule="auto"/>
                              <w:contextualSpacing/>
                              <w:rPr>
                                <w:rFonts w:ascii="Comic Sans MS" w:eastAsiaTheme="minorHAnsi" w:hAnsi="Comic Sans MS"/>
                                <w:sz w:val="24"/>
                                <w:szCs w:val="24"/>
                                <w:lang w:eastAsia="en-US"/>
                              </w:rPr>
                            </w:pPr>
                            <w:r>
                              <w:rPr>
                                <w:rFonts w:ascii="Comic Sans MS" w:eastAsiaTheme="minorHAnsi" w:hAnsi="Comic Sans MS"/>
                                <w:sz w:val="24"/>
                                <w:szCs w:val="24"/>
                                <w:lang w:eastAsia="en-US"/>
                              </w:rPr>
                              <w:t>Do not change seats unless bus driver tells you to.</w:t>
                            </w:r>
                          </w:p>
                          <w:p w14:paraId="424F8EBF" w14:textId="77777777" w:rsidR="00A82C24" w:rsidRPr="00D16EA1" w:rsidRDefault="00A82C24" w:rsidP="00967648">
                            <w:pPr>
                              <w:numPr>
                                <w:ilvl w:val="0"/>
                                <w:numId w:val="8"/>
                              </w:numPr>
                              <w:spacing w:after="12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 xml:space="preserve">Feet out of aisle     </w:t>
                            </w:r>
                          </w:p>
                          <w:p w14:paraId="01240C28" w14:textId="77777777" w:rsidR="00A82C24" w:rsidRDefault="00A82C24" w:rsidP="00967648">
                            <w:pPr>
                              <w:numPr>
                                <w:ilvl w:val="0"/>
                                <w:numId w:val="8"/>
                              </w:numPr>
                              <w:spacing w:after="12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Remember if the lights are on- NO TALKING</w:t>
                            </w:r>
                          </w:p>
                          <w:p w14:paraId="168FDF8F" w14:textId="121F52AD" w:rsidR="00A82C24" w:rsidRPr="00D16EA1" w:rsidRDefault="00A82C24" w:rsidP="00967648">
                            <w:pPr>
                              <w:numPr>
                                <w:ilvl w:val="0"/>
                                <w:numId w:val="8"/>
                              </w:numPr>
                              <w:spacing w:after="120" w:line="240" w:lineRule="auto"/>
                              <w:contextualSpacing/>
                              <w:rPr>
                                <w:rFonts w:ascii="Comic Sans MS" w:eastAsiaTheme="minorHAnsi" w:hAnsi="Comic Sans MS"/>
                                <w:sz w:val="24"/>
                                <w:szCs w:val="24"/>
                                <w:lang w:eastAsia="en-US"/>
                              </w:rPr>
                            </w:pPr>
                            <w:proofErr w:type="gramStart"/>
                            <w:r>
                              <w:rPr>
                                <w:rFonts w:ascii="Comic Sans MS" w:eastAsiaTheme="minorHAnsi" w:hAnsi="Comic Sans MS"/>
                                <w:sz w:val="24"/>
                                <w:szCs w:val="24"/>
                                <w:lang w:eastAsia="en-US"/>
                              </w:rPr>
                              <w:t>Must keep mask on at all times</w:t>
                            </w:r>
                            <w:proofErr w:type="gramEnd"/>
                            <w:r>
                              <w:rPr>
                                <w:rFonts w:ascii="Comic Sans MS" w:eastAsiaTheme="minorHAnsi" w:hAnsi="Comic Sans MS"/>
                                <w:sz w:val="24"/>
                                <w:szCs w:val="24"/>
                                <w:lang w:eastAsia="en-US"/>
                              </w:rPr>
                              <w:t>.</w:t>
                            </w:r>
                          </w:p>
                          <w:p w14:paraId="7F49C370" w14:textId="72EB5420" w:rsidR="00A82C24" w:rsidRDefault="00A82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0FE3" id="Text Box 14" o:spid="_x0000_s1037" type="#_x0000_t202" style="position:absolute;margin-left:274.45pt;margin-top:113.1pt;width:253.3pt;height:31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" fillcolor="white [3201]" strokeweight=".5pt">
                <v:textbox>
                  <w:txbxContent>
                    <w:p w14:paraId="54A19B91" w14:textId="77777777" w:rsidR="00A82C24" w:rsidRPr="00D16EA1" w:rsidRDefault="00A82C24" w:rsidP="00967648">
                      <w:pPr>
                        <w:spacing w:before="160" w:after="160" w:line="300" w:lineRule="auto"/>
                        <w:ind w:left="144" w:right="144"/>
                        <w:jc w:val="center"/>
                        <w:rPr>
                          <w:rFonts w:asciiTheme="majorHAnsi" w:hAnsiTheme="majorHAnsi"/>
                          <w:b/>
                          <w:i/>
                          <w:iCs/>
                          <w:color w:val="D9B7B7" w:themeColor="accent2" w:themeTint="66"/>
                          <w:sz w:val="24"/>
                          <w:szCs w:val="24"/>
                          <w:lang w:eastAsia="en-US" w:bidi="hi-IN"/>
                          <w14:textOutline w14:w="11112" w14:cap="flat" w14:cmpd="sng" w14:algn="ctr">
                            <w14:solidFill>
                              <w14:schemeClr w14:val="accent2"/>
                            </w14:solidFill>
                            <w14:prstDash w14:val="solid"/>
                            <w14:round/>
                          </w14:textOutline>
                        </w:rPr>
                      </w:pPr>
                      <w:r w:rsidRPr="00D16EA1">
                        <w:rPr>
                          <w:rFonts w:asciiTheme="majorHAnsi" w:hAnsiTheme="majorHAnsi"/>
                          <w:b/>
                          <w:i/>
                          <w:iCs/>
                          <w:noProof/>
                          <w:color w:val="D9B7B7" w:themeColor="accent2" w:themeTint="66"/>
                          <w:sz w:val="24"/>
                          <w:szCs w:val="24"/>
                          <w:lang w:eastAsia="en-US"/>
                        </w:rPr>
                        <w:drawing>
                          <wp:inline distT="0" distB="0" distL="0" distR="0" wp14:anchorId="5EF31B0B" wp14:editId="2F615DE6">
                            <wp:extent cx="792550" cy="546735"/>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BYTIB1088-818176[1].jpg"/>
                                    <pic:cNvPicPr/>
                                  </pic:nvPicPr>
                                  <pic:blipFill>
                                    <a:blip r:embed="rId22">
                                      <a:extLst>
                                        <a:ext uri="{28A0092B-C50C-407E-A947-70E740481C1C}">
                                          <a14:useLocalDpi xmlns:a14="http://schemas.microsoft.com/office/drawing/2010/main" val="0"/>
                                        </a:ext>
                                      </a:extLst>
                                    </a:blip>
                                    <a:stretch>
                                      <a:fillRect/>
                                    </a:stretch>
                                  </pic:blipFill>
                                  <pic:spPr>
                                    <a:xfrm>
                                      <a:off x="0" y="0"/>
                                      <a:ext cx="821118" cy="566442"/>
                                    </a:xfrm>
                                    <a:prstGeom prst="rect">
                                      <a:avLst/>
                                    </a:prstGeom>
                                  </pic:spPr>
                                </pic:pic>
                              </a:graphicData>
                            </a:graphic>
                          </wp:inline>
                        </w:drawing>
                      </w:r>
                      <w:r w:rsidRPr="00D16EA1">
                        <w:rPr>
                          <w:rFonts w:asciiTheme="majorHAnsi" w:hAnsiTheme="majorHAnsi"/>
                          <w:b/>
                          <w:i/>
                          <w:iCs/>
                          <w:color w:val="D9B7B7" w:themeColor="accent2" w:themeTint="66"/>
                          <w:sz w:val="24"/>
                          <w:szCs w:val="24"/>
                          <w:lang w:eastAsia="en-US" w:bidi="hi-IN"/>
                          <w14:textOutline w14:w="11112" w14:cap="flat" w14:cmpd="sng" w14:algn="ctr">
                            <w14:solidFill>
                              <w14:schemeClr w14:val="accent2"/>
                            </w14:solidFill>
                            <w14:prstDash w14:val="solid"/>
                            <w14:round/>
                          </w14:textOutline>
                        </w:rPr>
                        <w:t xml:space="preserve"> </w:t>
                      </w:r>
                      <w:r w:rsidRPr="0014738F">
                        <w:rPr>
                          <w:rFonts w:asciiTheme="majorHAnsi" w:hAnsiTheme="majorHAnsi"/>
                          <w:b/>
                          <w:i/>
                          <w:iCs/>
                          <w:color w:val="D9B7B7" w:themeColor="accent2" w:themeTint="66"/>
                          <w:sz w:val="28"/>
                          <w:szCs w:val="28"/>
                          <w:lang w:eastAsia="en-US" w:bidi="hi-IN"/>
                          <w14:textOutline w14:w="11112" w14:cap="flat" w14:cmpd="sng" w14:algn="ctr">
                            <w14:solidFill>
                              <w14:schemeClr w14:val="accent2"/>
                            </w14:solidFill>
                            <w14:prstDash w14:val="solid"/>
                            <w14:round/>
                          </w14:textOutline>
                        </w:rPr>
                        <w:t>Bus Safety Rules &amp; Expectations</w:t>
                      </w:r>
                    </w:p>
                    <w:p w14:paraId="56D9DC3F" w14:textId="77777777" w:rsidR="00A82C24" w:rsidRPr="00D16EA1" w:rsidRDefault="00A82C24" w:rsidP="00967648">
                      <w:pPr>
                        <w:numPr>
                          <w:ilvl w:val="0"/>
                          <w:numId w:val="8"/>
                        </w:numPr>
                        <w:spacing w:after="16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Wait for bus to stop before approaching</w:t>
                      </w:r>
                    </w:p>
                    <w:p w14:paraId="7EE33D2B" w14:textId="77777777" w:rsidR="00A82C24" w:rsidRPr="00D16EA1" w:rsidRDefault="00A82C24" w:rsidP="00967648">
                      <w:pPr>
                        <w:numPr>
                          <w:ilvl w:val="0"/>
                          <w:numId w:val="8"/>
                        </w:numPr>
                        <w:spacing w:after="16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Buckle Up</w:t>
                      </w:r>
                    </w:p>
                    <w:p w14:paraId="6EAE841E" w14:textId="77777777" w:rsidR="00A82C24" w:rsidRPr="00D16EA1" w:rsidRDefault="00A82C24" w:rsidP="00967648">
                      <w:pPr>
                        <w:numPr>
                          <w:ilvl w:val="0"/>
                          <w:numId w:val="8"/>
                        </w:numPr>
                        <w:spacing w:after="120" w:line="240" w:lineRule="auto"/>
                        <w:contextualSpacing/>
                        <w:rPr>
                          <w:rFonts w:ascii="Comic Sans MS" w:eastAsiaTheme="minorHAnsi" w:hAnsi="Comic Sans MS"/>
                          <w:sz w:val="24"/>
                          <w:szCs w:val="24"/>
                          <w:lang w:eastAsia="en-US"/>
                        </w:rPr>
                      </w:pPr>
                      <w:proofErr w:type="gramStart"/>
                      <w:r w:rsidRPr="00D16EA1">
                        <w:rPr>
                          <w:rFonts w:ascii="Comic Sans MS" w:eastAsiaTheme="minorHAnsi" w:hAnsi="Comic Sans MS"/>
                          <w:sz w:val="24"/>
                          <w:szCs w:val="24"/>
                          <w:lang w:eastAsia="en-US"/>
                        </w:rPr>
                        <w:t>Remain seated at all times</w:t>
                      </w:r>
                      <w:proofErr w:type="gramEnd"/>
                      <w:r w:rsidRPr="00D16EA1">
                        <w:rPr>
                          <w:rFonts w:ascii="Comic Sans MS" w:eastAsiaTheme="minorHAnsi" w:hAnsi="Comic Sans MS"/>
                          <w:sz w:val="24"/>
                          <w:szCs w:val="24"/>
                          <w:lang w:eastAsia="en-US"/>
                        </w:rPr>
                        <w:t>, raise/wave your hand for assistance.</w:t>
                      </w:r>
                    </w:p>
                    <w:p w14:paraId="380F6983" w14:textId="1BC5A5D2" w:rsidR="00A82C24" w:rsidRDefault="00A82C24" w:rsidP="00967648">
                      <w:pPr>
                        <w:numPr>
                          <w:ilvl w:val="0"/>
                          <w:numId w:val="8"/>
                        </w:numPr>
                        <w:spacing w:after="12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Quiet Voices</w:t>
                      </w:r>
                    </w:p>
                    <w:p w14:paraId="0877381E" w14:textId="22251DE3" w:rsidR="00A82C24" w:rsidRPr="00D16EA1" w:rsidRDefault="00A82C24" w:rsidP="00967648">
                      <w:pPr>
                        <w:numPr>
                          <w:ilvl w:val="0"/>
                          <w:numId w:val="8"/>
                        </w:numPr>
                        <w:spacing w:after="120" w:line="240" w:lineRule="auto"/>
                        <w:contextualSpacing/>
                        <w:rPr>
                          <w:rFonts w:ascii="Comic Sans MS" w:eastAsiaTheme="minorHAnsi" w:hAnsi="Comic Sans MS"/>
                          <w:sz w:val="24"/>
                          <w:szCs w:val="24"/>
                          <w:lang w:eastAsia="en-US"/>
                        </w:rPr>
                      </w:pPr>
                      <w:r>
                        <w:rPr>
                          <w:rFonts w:ascii="Comic Sans MS" w:eastAsiaTheme="minorHAnsi" w:hAnsi="Comic Sans MS"/>
                          <w:sz w:val="24"/>
                          <w:szCs w:val="24"/>
                          <w:lang w:eastAsia="en-US"/>
                        </w:rPr>
                        <w:t>Do not change seats unless bus driver tells you to.</w:t>
                      </w:r>
                    </w:p>
                    <w:p w14:paraId="424F8EBF" w14:textId="77777777" w:rsidR="00A82C24" w:rsidRPr="00D16EA1" w:rsidRDefault="00A82C24" w:rsidP="00967648">
                      <w:pPr>
                        <w:numPr>
                          <w:ilvl w:val="0"/>
                          <w:numId w:val="8"/>
                        </w:numPr>
                        <w:spacing w:after="12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 xml:space="preserve">Feet out of aisle     </w:t>
                      </w:r>
                    </w:p>
                    <w:p w14:paraId="01240C28" w14:textId="77777777" w:rsidR="00A82C24" w:rsidRDefault="00A82C24" w:rsidP="00967648">
                      <w:pPr>
                        <w:numPr>
                          <w:ilvl w:val="0"/>
                          <w:numId w:val="8"/>
                        </w:numPr>
                        <w:spacing w:after="120" w:line="240" w:lineRule="auto"/>
                        <w:contextualSpacing/>
                        <w:rPr>
                          <w:rFonts w:ascii="Comic Sans MS" w:eastAsiaTheme="minorHAnsi" w:hAnsi="Comic Sans MS"/>
                          <w:sz w:val="24"/>
                          <w:szCs w:val="24"/>
                          <w:lang w:eastAsia="en-US"/>
                        </w:rPr>
                      </w:pPr>
                      <w:r w:rsidRPr="00D16EA1">
                        <w:rPr>
                          <w:rFonts w:ascii="Comic Sans MS" w:eastAsiaTheme="minorHAnsi" w:hAnsi="Comic Sans MS"/>
                          <w:sz w:val="24"/>
                          <w:szCs w:val="24"/>
                          <w:lang w:eastAsia="en-US"/>
                        </w:rPr>
                        <w:t>Remember if the lights are on- NO TALKING</w:t>
                      </w:r>
                    </w:p>
                    <w:p w14:paraId="168FDF8F" w14:textId="121F52AD" w:rsidR="00A82C24" w:rsidRPr="00D16EA1" w:rsidRDefault="00A82C24" w:rsidP="00967648">
                      <w:pPr>
                        <w:numPr>
                          <w:ilvl w:val="0"/>
                          <w:numId w:val="8"/>
                        </w:numPr>
                        <w:spacing w:after="120" w:line="240" w:lineRule="auto"/>
                        <w:contextualSpacing/>
                        <w:rPr>
                          <w:rFonts w:ascii="Comic Sans MS" w:eastAsiaTheme="minorHAnsi" w:hAnsi="Comic Sans MS"/>
                          <w:sz w:val="24"/>
                          <w:szCs w:val="24"/>
                          <w:lang w:eastAsia="en-US"/>
                        </w:rPr>
                      </w:pPr>
                      <w:proofErr w:type="gramStart"/>
                      <w:r>
                        <w:rPr>
                          <w:rFonts w:ascii="Comic Sans MS" w:eastAsiaTheme="minorHAnsi" w:hAnsi="Comic Sans MS"/>
                          <w:sz w:val="24"/>
                          <w:szCs w:val="24"/>
                          <w:lang w:eastAsia="en-US"/>
                        </w:rPr>
                        <w:t>Must keep mask on at all times</w:t>
                      </w:r>
                      <w:proofErr w:type="gramEnd"/>
                      <w:r>
                        <w:rPr>
                          <w:rFonts w:ascii="Comic Sans MS" w:eastAsiaTheme="minorHAnsi" w:hAnsi="Comic Sans MS"/>
                          <w:sz w:val="24"/>
                          <w:szCs w:val="24"/>
                          <w:lang w:eastAsia="en-US"/>
                        </w:rPr>
                        <w:t>.</w:t>
                      </w:r>
                    </w:p>
                    <w:p w14:paraId="7F49C370" w14:textId="72EB5420" w:rsidR="00A82C24" w:rsidRDefault="00A82C24"/>
                  </w:txbxContent>
                </v:textbox>
              </v:shape>
            </w:pict>
          </mc:Fallback>
        </mc:AlternateContent>
      </w:r>
    </w:p>
    <w:p w14:paraId="070AB178" w14:textId="32927866" w:rsidR="009438D4" w:rsidRDefault="009438D4">
      <w:pPr>
        <w:sectPr w:rsidR="009438D4" w:rsidSect="00CF5569">
          <w:headerReference w:type="default" r:id="rId23"/>
          <w:footerReference w:type="default" r:id="rId24"/>
          <w:type w:val="continuous"/>
          <w:pgSz w:w="12240" w:h="15840"/>
          <w:pgMar w:top="936" w:right="936" w:bottom="936" w:left="936" w:header="720" w:footer="720" w:gutter="0"/>
          <w:cols w:space="720"/>
          <w:docGrid w:linePitch="360"/>
        </w:sectPr>
      </w:pPr>
    </w:p>
    <w:p w14:paraId="719FAADE" w14:textId="6DC24968" w:rsidR="009438D4" w:rsidRDefault="009438D4" w:rsidP="0055116C"/>
    <w:p w14:paraId="156AFE76" w14:textId="2644D679" w:rsidR="009438D4" w:rsidRDefault="00F65D0D" w:rsidP="00FC5C0B">
      <w:pPr>
        <w:jc w:val="center"/>
        <w:rPr>
          <w:i/>
          <w:color w:val="2F5897" w:themeColor="text2"/>
        </w:rPr>
      </w:pPr>
      <w:r>
        <w:rPr>
          <w:noProof/>
        </w:rPr>
        <mc:AlternateContent>
          <mc:Choice Requires="wps">
            <w:drawing>
              <wp:anchor distT="0" distB="0" distL="114300" distR="114300" simplePos="0" relativeHeight="251658251" behindDoc="0" locked="0" layoutInCell="1" allowOverlap="1" wp14:anchorId="4929933A" wp14:editId="33163E6A">
                <wp:simplePos x="0" y="0"/>
                <wp:positionH relativeFrom="column">
                  <wp:posOffset>-349974</wp:posOffset>
                </wp:positionH>
                <wp:positionV relativeFrom="paragraph">
                  <wp:posOffset>4208590</wp:posOffset>
                </wp:positionV>
                <wp:extent cx="3622040" cy="2411221"/>
                <wp:effectExtent l="0" t="0" r="16510" b="27305"/>
                <wp:wrapNone/>
                <wp:docPr id="25" name="Text Box 25"/>
                <wp:cNvGraphicFramePr/>
                <a:graphic xmlns:a="http://schemas.openxmlformats.org/drawingml/2006/main">
                  <a:graphicData uri="http://schemas.microsoft.com/office/word/2010/wordprocessingShape">
                    <wps:wsp>
                      <wps:cNvSpPr txBox="1"/>
                      <wps:spPr>
                        <a:xfrm>
                          <a:off x="0" y="0"/>
                          <a:ext cx="3622040" cy="2411221"/>
                        </a:xfrm>
                        <a:prstGeom prst="rect">
                          <a:avLst/>
                        </a:prstGeom>
                        <a:solidFill>
                          <a:schemeClr val="lt1"/>
                        </a:solidFill>
                        <a:ln w="6350">
                          <a:solidFill>
                            <a:schemeClr val="tx1"/>
                          </a:solidFill>
                        </a:ln>
                      </wps:spPr>
                      <wps:txbx>
                        <w:txbxContent>
                          <w:p w14:paraId="5AF93074" w14:textId="77777777" w:rsidR="00A82C24" w:rsidRPr="00160F3F" w:rsidRDefault="00A82C24" w:rsidP="00A07DD1">
                            <w:pPr>
                              <w:spacing w:after="0"/>
                              <w:jc w:val="center"/>
                              <w:rPr>
                                <w:rFonts w:asciiTheme="majorHAnsi" w:hAnsiTheme="majorHAnsi"/>
                                <w:b/>
                                <w:i/>
                                <w:color w:val="D9B7B7" w:themeColor="accent2" w:themeTint="66"/>
                                <w:sz w:val="24"/>
                                <w:szCs w:val="24"/>
                                <w:u w:val="single"/>
                                <w14:textOutline w14:w="11112" w14:cap="flat" w14:cmpd="sng" w14:algn="ctr">
                                  <w14:solidFill>
                                    <w14:schemeClr w14:val="accent2"/>
                                  </w14:solidFill>
                                  <w14:prstDash w14:val="solid"/>
                                  <w14:round/>
                                </w14:textOutline>
                              </w:rPr>
                            </w:pPr>
                            <w:r w:rsidRPr="00160F3F">
                              <w:rPr>
                                <w:noProof/>
                                <w:sz w:val="24"/>
                                <w:szCs w:val="24"/>
                              </w:rPr>
                              <w:drawing>
                                <wp:inline distT="0" distB="0" distL="0" distR="0" wp14:anchorId="49ECBDF2" wp14:editId="1A3FC7FE">
                                  <wp:extent cx="629006" cy="544830"/>
                                  <wp:effectExtent l="0" t="0" r="0" b="7620"/>
                                  <wp:docPr id="26" name="Picture 26" descr="Image result for Sta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r stude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943" cy="566430"/>
                                          </a:xfrm>
                                          <a:prstGeom prst="rect">
                                            <a:avLst/>
                                          </a:prstGeom>
                                          <a:noFill/>
                                          <a:ln>
                                            <a:noFill/>
                                          </a:ln>
                                        </pic:spPr>
                                      </pic:pic>
                                    </a:graphicData>
                                  </a:graphic>
                                </wp:inline>
                              </w:drawing>
                            </w:r>
                            <w:r w:rsidRPr="00160F3F">
                              <w:rPr>
                                <w:rFonts w:asciiTheme="majorHAnsi" w:hAnsiTheme="majorHAnsi"/>
                                <w:b/>
                                <w:i/>
                                <w:color w:val="D9B7B7" w:themeColor="accent2" w:themeTint="66"/>
                                <w:sz w:val="24"/>
                                <w:szCs w:val="24"/>
                                <w:u w:val="single"/>
                                <w14:textOutline w14:w="11112" w14:cap="flat" w14:cmpd="sng" w14:algn="ctr">
                                  <w14:solidFill>
                                    <w14:schemeClr w14:val="accent2"/>
                                  </w14:solidFill>
                                  <w14:prstDash w14:val="solid"/>
                                  <w14:round/>
                                </w14:textOutline>
                              </w:rPr>
                              <w:t>Indian Star Students</w:t>
                            </w:r>
                          </w:p>
                          <w:p w14:paraId="24C4C409" w14:textId="77777777" w:rsidR="00A82C24" w:rsidRPr="005E11A9" w:rsidRDefault="00A82C24" w:rsidP="00A07DD1">
                            <w:pPr>
                              <w:spacing w:after="0"/>
                              <w:jc w:val="center"/>
                              <w:rPr>
                                <w:rFonts w:asciiTheme="majorHAnsi" w:hAnsiTheme="majorHAnsi"/>
                                <w:b/>
                                <w:i/>
                                <w:color w:val="D9B7B7" w:themeColor="accent2" w:themeTint="66"/>
                                <w:sz w:val="20"/>
                                <w:szCs w:val="20"/>
                                <w14:textOutline w14:w="11112" w14:cap="flat" w14:cmpd="sng" w14:algn="ctr">
                                  <w14:solidFill>
                                    <w14:schemeClr w14:val="accent2"/>
                                  </w14:solidFill>
                                  <w14:prstDash w14:val="solid"/>
                                  <w14:round/>
                                </w14:textOutline>
                              </w:rPr>
                            </w:pPr>
                          </w:p>
                          <w:p w14:paraId="64C7AAD9" w14:textId="1908E837" w:rsidR="00A82C24" w:rsidRDefault="00A82C24" w:rsidP="006A63EE">
                            <w:pPr>
                              <w:spacing w:after="0"/>
                              <w:jc w:val="center"/>
                              <w:rPr>
                                <w:rFonts w:ascii="Comic Sans MS" w:hAnsi="Comic Sans MS"/>
                              </w:rPr>
                            </w:pPr>
                            <w:r w:rsidRPr="00010725">
                              <w:rPr>
                                <w:rFonts w:ascii="Comic Sans MS" w:hAnsi="Comic Sans MS"/>
                              </w:rPr>
                              <w:t>The following students received a Positive Student Referral this Month</w:t>
                            </w:r>
                          </w:p>
                          <w:p w14:paraId="05C1429A" w14:textId="77777777" w:rsidR="00A82C24" w:rsidRDefault="00A82C24" w:rsidP="006A63EE">
                            <w:pPr>
                              <w:spacing w:after="0"/>
                              <w:jc w:val="center"/>
                              <w:rPr>
                                <w:b/>
                                <w:i/>
                              </w:rPr>
                            </w:pPr>
                          </w:p>
                          <w:p w14:paraId="5AF24097" w14:textId="0849A104" w:rsidR="00A82C24" w:rsidRPr="006A63EE" w:rsidRDefault="00A55426" w:rsidP="00490711">
                            <w:pPr>
                              <w:spacing w:after="0" w:line="240" w:lineRule="auto"/>
                              <w:jc w:val="center"/>
                              <w:rPr>
                                <w:b/>
                                <w:sz w:val="18"/>
                                <w:szCs w:val="18"/>
                              </w:rPr>
                            </w:pPr>
                            <w:r>
                              <w:rPr>
                                <w:b/>
                                <w:i/>
                                <w:sz w:val="18"/>
                                <w:szCs w:val="18"/>
                              </w:rPr>
                              <w:t>Mason Lane</w:t>
                            </w:r>
                            <w:r w:rsidR="00A82C24" w:rsidRPr="006A63EE">
                              <w:rPr>
                                <w:b/>
                                <w:sz w:val="18"/>
                                <w:szCs w:val="18"/>
                              </w:rPr>
                              <w:t xml:space="preserve">- Mrs. </w:t>
                            </w:r>
                            <w:r>
                              <w:rPr>
                                <w:b/>
                                <w:sz w:val="18"/>
                                <w:szCs w:val="18"/>
                              </w:rPr>
                              <w:t>Retzlaff</w:t>
                            </w:r>
                          </w:p>
                          <w:p w14:paraId="0BB2CD61" w14:textId="1C6ACB64" w:rsidR="00A55426" w:rsidRDefault="00A55426" w:rsidP="00490711">
                            <w:pPr>
                              <w:spacing w:after="0" w:line="240" w:lineRule="auto"/>
                              <w:jc w:val="center"/>
                              <w:rPr>
                                <w:b/>
                                <w:sz w:val="18"/>
                                <w:szCs w:val="18"/>
                              </w:rPr>
                            </w:pPr>
                            <w:proofErr w:type="spellStart"/>
                            <w:r>
                              <w:rPr>
                                <w:b/>
                                <w:sz w:val="18"/>
                                <w:szCs w:val="18"/>
                              </w:rPr>
                              <w:t>Jaci</w:t>
                            </w:r>
                            <w:proofErr w:type="spellEnd"/>
                            <w:r>
                              <w:rPr>
                                <w:b/>
                                <w:sz w:val="18"/>
                                <w:szCs w:val="18"/>
                              </w:rPr>
                              <w:t xml:space="preserve"> Perritt- Mrs. Retzlaff</w:t>
                            </w:r>
                          </w:p>
                          <w:p w14:paraId="48097A31" w14:textId="6C0E0F5C" w:rsidR="00A55426" w:rsidRDefault="00A55426" w:rsidP="00490711">
                            <w:pPr>
                              <w:spacing w:after="0" w:line="240" w:lineRule="auto"/>
                              <w:jc w:val="center"/>
                              <w:rPr>
                                <w:b/>
                                <w:sz w:val="18"/>
                                <w:szCs w:val="18"/>
                              </w:rPr>
                            </w:pPr>
                            <w:proofErr w:type="spellStart"/>
                            <w:r>
                              <w:rPr>
                                <w:b/>
                                <w:sz w:val="18"/>
                                <w:szCs w:val="18"/>
                              </w:rPr>
                              <w:t>Alathia</w:t>
                            </w:r>
                            <w:proofErr w:type="spellEnd"/>
                            <w:r>
                              <w:rPr>
                                <w:b/>
                                <w:sz w:val="18"/>
                                <w:szCs w:val="18"/>
                              </w:rPr>
                              <w:t xml:space="preserve"> Rogers- Mrs. Anderson</w:t>
                            </w:r>
                          </w:p>
                          <w:p w14:paraId="72701AC1" w14:textId="2919F03C" w:rsidR="00A55426" w:rsidRDefault="00A55426" w:rsidP="00490711">
                            <w:pPr>
                              <w:spacing w:after="0" w:line="240" w:lineRule="auto"/>
                              <w:jc w:val="center"/>
                              <w:rPr>
                                <w:b/>
                                <w:sz w:val="18"/>
                                <w:szCs w:val="18"/>
                              </w:rPr>
                            </w:pPr>
                            <w:r>
                              <w:rPr>
                                <w:b/>
                                <w:sz w:val="18"/>
                                <w:szCs w:val="18"/>
                              </w:rPr>
                              <w:t>Elara Taylor- Mrs. McDonald</w:t>
                            </w:r>
                          </w:p>
                          <w:p w14:paraId="6321EFF5" w14:textId="761807B8" w:rsidR="00A55426" w:rsidRDefault="00A55426" w:rsidP="00490711">
                            <w:pPr>
                              <w:spacing w:after="0" w:line="240" w:lineRule="auto"/>
                              <w:jc w:val="center"/>
                              <w:rPr>
                                <w:b/>
                                <w:sz w:val="18"/>
                                <w:szCs w:val="18"/>
                              </w:rPr>
                            </w:pPr>
                            <w:r>
                              <w:rPr>
                                <w:b/>
                                <w:sz w:val="18"/>
                                <w:szCs w:val="18"/>
                              </w:rPr>
                              <w:t>Noah Wales- Mrs. McDonald</w:t>
                            </w:r>
                          </w:p>
                          <w:p w14:paraId="12ED1090" w14:textId="77777777" w:rsidR="00A55426" w:rsidRPr="006A63EE" w:rsidRDefault="00A55426" w:rsidP="00490711">
                            <w:pPr>
                              <w:spacing w:after="0" w:line="240" w:lineRule="auto"/>
                              <w:jc w:val="center"/>
                              <w:rPr>
                                <w:b/>
                                <w:sz w:val="18"/>
                                <w:szCs w:val="18"/>
                              </w:rPr>
                            </w:pPr>
                          </w:p>
                          <w:p w14:paraId="21E7BAD8" w14:textId="77777777" w:rsidR="00A82C24" w:rsidRDefault="00A82C24"/>
                          <w:p w14:paraId="51F7B0C2" w14:textId="77777777" w:rsidR="00A82C24" w:rsidRDefault="00A82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933A" id="Text Box 25" o:spid="_x0000_s1038" type="#_x0000_t202" style="position:absolute;left:0;text-align:left;margin-left:-27.55pt;margin-top:331.4pt;width:285.2pt;height:18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" fillcolor="white [3201]" strokecolor="black [3213]" strokeweight=".5pt">
                <v:textbox>
                  <w:txbxContent>
                    <w:p w14:paraId="5AF93074" w14:textId="77777777" w:rsidR="00A82C24" w:rsidRPr="00160F3F" w:rsidRDefault="00A82C24" w:rsidP="00A07DD1">
                      <w:pPr>
                        <w:spacing w:after="0"/>
                        <w:jc w:val="center"/>
                        <w:rPr>
                          <w:rFonts w:asciiTheme="majorHAnsi" w:hAnsiTheme="majorHAnsi"/>
                          <w:b/>
                          <w:i/>
                          <w:color w:val="D9B7B7" w:themeColor="accent2" w:themeTint="66"/>
                          <w:sz w:val="24"/>
                          <w:szCs w:val="24"/>
                          <w:u w:val="single"/>
                          <w14:textOutline w14:w="11112" w14:cap="flat" w14:cmpd="sng" w14:algn="ctr">
                            <w14:solidFill>
                              <w14:schemeClr w14:val="accent2"/>
                            </w14:solidFill>
                            <w14:prstDash w14:val="solid"/>
                            <w14:round/>
                          </w14:textOutline>
                        </w:rPr>
                      </w:pPr>
                      <w:r w:rsidRPr="00160F3F">
                        <w:rPr>
                          <w:noProof/>
                          <w:sz w:val="24"/>
                          <w:szCs w:val="24"/>
                        </w:rPr>
                        <w:drawing>
                          <wp:inline distT="0" distB="0" distL="0" distR="0" wp14:anchorId="49ECBDF2" wp14:editId="1A3FC7FE">
                            <wp:extent cx="629006" cy="544830"/>
                            <wp:effectExtent l="0" t="0" r="0" b="7620"/>
                            <wp:docPr id="26" name="Picture 26" descr="Image result for Sta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r stude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943" cy="566430"/>
                                    </a:xfrm>
                                    <a:prstGeom prst="rect">
                                      <a:avLst/>
                                    </a:prstGeom>
                                    <a:noFill/>
                                    <a:ln>
                                      <a:noFill/>
                                    </a:ln>
                                  </pic:spPr>
                                </pic:pic>
                              </a:graphicData>
                            </a:graphic>
                          </wp:inline>
                        </w:drawing>
                      </w:r>
                      <w:r w:rsidRPr="00160F3F">
                        <w:rPr>
                          <w:rFonts w:asciiTheme="majorHAnsi" w:hAnsiTheme="majorHAnsi"/>
                          <w:b/>
                          <w:i/>
                          <w:color w:val="D9B7B7" w:themeColor="accent2" w:themeTint="66"/>
                          <w:sz w:val="24"/>
                          <w:szCs w:val="24"/>
                          <w:u w:val="single"/>
                          <w14:textOutline w14:w="11112" w14:cap="flat" w14:cmpd="sng" w14:algn="ctr">
                            <w14:solidFill>
                              <w14:schemeClr w14:val="accent2"/>
                            </w14:solidFill>
                            <w14:prstDash w14:val="solid"/>
                            <w14:round/>
                          </w14:textOutline>
                        </w:rPr>
                        <w:t>Indian Star Students</w:t>
                      </w:r>
                    </w:p>
                    <w:p w14:paraId="24C4C409" w14:textId="77777777" w:rsidR="00A82C24" w:rsidRPr="005E11A9" w:rsidRDefault="00A82C24" w:rsidP="00A07DD1">
                      <w:pPr>
                        <w:spacing w:after="0"/>
                        <w:jc w:val="center"/>
                        <w:rPr>
                          <w:rFonts w:asciiTheme="majorHAnsi" w:hAnsiTheme="majorHAnsi"/>
                          <w:b/>
                          <w:i/>
                          <w:color w:val="D9B7B7" w:themeColor="accent2" w:themeTint="66"/>
                          <w:sz w:val="20"/>
                          <w:szCs w:val="20"/>
                          <w14:textOutline w14:w="11112" w14:cap="flat" w14:cmpd="sng" w14:algn="ctr">
                            <w14:solidFill>
                              <w14:schemeClr w14:val="accent2"/>
                            </w14:solidFill>
                            <w14:prstDash w14:val="solid"/>
                            <w14:round/>
                          </w14:textOutline>
                        </w:rPr>
                      </w:pPr>
                    </w:p>
                    <w:p w14:paraId="64C7AAD9" w14:textId="1908E837" w:rsidR="00A82C24" w:rsidRDefault="00A82C24" w:rsidP="006A63EE">
                      <w:pPr>
                        <w:spacing w:after="0"/>
                        <w:jc w:val="center"/>
                        <w:rPr>
                          <w:rFonts w:ascii="Comic Sans MS" w:hAnsi="Comic Sans MS"/>
                        </w:rPr>
                      </w:pPr>
                      <w:r w:rsidRPr="00010725">
                        <w:rPr>
                          <w:rFonts w:ascii="Comic Sans MS" w:hAnsi="Comic Sans MS"/>
                        </w:rPr>
                        <w:t>The following students received a Positive Student Referral this Month</w:t>
                      </w:r>
                    </w:p>
                    <w:p w14:paraId="05C1429A" w14:textId="77777777" w:rsidR="00A82C24" w:rsidRDefault="00A82C24" w:rsidP="006A63EE">
                      <w:pPr>
                        <w:spacing w:after="0"/>
                        <w:jc w:val="center"/>
                        <w:rPr>
                          <w:b/>
                          <w:i/>
                        </w:rPr>
                      </w:pPr>
                    </w:p>
                    <w:p w14:paraId="5AF24097" w14:textId="0849A104" w:rsidR="00A82C24" w:rsidRPr="006A63EE" w:rsidRDefault="00A55426" w:rsidP="00490711">
                      <w:pPr>
                        <w:spacing w:after="0" w:line="240" w:lineRule="auto"/>
                        <w:jc w:val="center"/>
                        <w:rPr>
                          <w:b/>
                          <w:sz w:val="18"/>
                          <w:szCs w:val="18"/>
                        </w:rPr>
                      </w:pPr>
                      <w:r>
                        <w:rPr>
                          <w:b/>
                          <w:i/>
                          <w:sz w:val="18"/>
                          <w:szCs w:val="18"/>
                        </w:rPr>
                        <w:t>Mason Lane</w:t>
                      </w:r>
                      <w:r w:rsidR="00A82C24" w:rsidRPr="006A63EE">
                        <w:rPr>
                          <w:b/>
                          <w:sz w:val="18"/>
                          <w:szCs w:val="18"/>
                        </w:rPr>
                        <w:t xml:space="preserve">- Mrs. </w:t>
                      </w:r>
                      <w:r>
                        <w:rPr>
                          <w:b/>
                          <w:sz w:val="18"/>
                          <w:szCs w:val="18"/>
                        </w:rPr>
                        <w:t>Retzlaff</w:t>
                      </w:r>
                    </w:p>
                    <w:p w14:paraId="0BB2CD61" w14:textId="1C6ACB64" w:rsidR="00A55426" w:rsidRDefault="00A55426" w:rsidP="00490711">
                      <w:pPr>
                        <w:spacing w:after="0" w:line="240" w:lineRule="auto"/>
                        <w:jc w:val="center"/>
                        <w:rPr>
                          <w:b/>
                          <w:sz w:val="18"/>
                          <w:szCs w:val="18"/>
                        </w:rPr>
                      </w:pPr>
                      <w:proofErr w:type="spellStart"/>
                      <w:r>
                        <w:rPr>
                          <w:b/>
                          <w:sz w:val="18"/>
                          <w:szCs w:val="18"/>
                        </w:rPr>
                        <w:t>Jaci</w:t>
                      </w:r>
                      <w:proofErr w:type="spellEnd"/>
                      <w:r>
                        <w:rPr>
                          <w:b/>
                          <w:sz w:val="18"/>
                          <w:szCs w:val="18"/>
                        </w:rPr>
                        <w:t xml:space="preserve"> Perritt- Mrs. Retzlaff</w:t>
                      </w:r>
                    </w:p>
                    <w:p w14:paraId="48097A31" w14:textId="6C0E0F5C" w:rsidR="00A55426" w:rsidRDefault="00A55426" w:rsidP="00490711">
                      <w:pPr>
                        <w:spacing w:after="0" w:line="240" w:lineRule="auto"/>
                        <w:jc w:val="center"/>
                        <w:rPr>
                          <w:b/>
                          <w:sz w:val="18"/>
                          <w:szCs w:val="18"/>
                        </w:rPr>
                      </w:pPr>
                      <w:proofErr w:type="spellStart"/>
                      <w:r>
                        <w:rPr>
                          <w:b/>
                          <w:sz w:val="18"/>
                          <w:szCs w:val="18"/>
                        </w:rPr>
                        <w:t>Alathia</w:t>
                      </w:r>
                      <w:proofErr w:type="spellEnd"/>
                      <w:r>
                        <w:rPr>
                          <w:b/>
                          <w:sz w:val="18"/>
                          <w:szCs w:val="18"/>
                        </w:rPr>
                        <w:t xml:space="preserve"> Rogers- Mrs. Anderson</w:t>
                      </w:r>
                    </w:p>
                    <w:p w14:paraId="72701AC1" w14:textId="2919F03C" w:rsidR="00A55426" w:rsidRDefault="00A55426" w:rsidP="00490711">
                      <w:pPr>
                        <w:spacing w:after="0" w:line="240" w:lineRule="auto"/>
                        <w:jc w:val="center"/>
                        <w:rPr>
                          <w:b/>
                          <w:sz w:val="18"/>
                          <w:szCs w:val="18"/>
                        </w:rPr>
                      </w:pPr>
                      <w:r>
                        <w:rPr>
                          <w:b/>
                          <w:sz w:val="18"/>
                          <w:szCs w:val="18"/>
                        </w:rPr>
                        <w:t>Elara Taylor- Mrs. McDonald</w:t>
                      </w:r>
                    </w:p>
                    <w:p w14:paraId="6321EFF5" w14:textId="761807B8" w:rsidR="00A55426" w:rsidRDefault="00A55426" w:rsidP="00490711">
                      <w:pPr>
                        <w:spacing w:after="0" w:line="240" w:lineRule="auto"/>
                        <w:jc w:val="center"/>
                        <w:rPr>
                          <w:b/>
                          <w:sz w:val="18"/>
                          <w:szCs w:val="18"/>
                        </w:rPr>
                      </w:pPr>
                      <w:r>
                        <w:rPr>
                          <w:b/>
                          <w:sz w:val="18"/>
                          <w:szCs w:val="18"/>
                        </w:rPr>
                        <w:t>Noah Wales- Mrs. McDonald</w:t>
                      </w:r>
                    </w:p>
                    <w:p w14:paraId="12ED1090" w14:textId="77777777" w:rsidR="00A55426" w:rsidRPr="006A63EE" w:rsidRDefault="00A55426" w:rsidP="00490711">
                      <w:pPr>
                        <w:spacing w:after="0" w:line="240" w:lineRule="auto"/>
                        <w:jc w:val="center"/>
                        <w:rPr>
                          <w:b/>
                          <w:sz w:val="18"/>
                          <w:szCs w:val="18"/>
                        </w:rPr>
                      </w:pPr>
                    </w:p>
                    <w:p w14:paraId="21E7BAD8" w14:textId="77777777" w:rsidR="00A82C24" w:rsidRDefault="00A82C24"/>
                    <w:p w14:paraId="51F7B0C2" w14:textId="77777777" w:rsidR="00A82C24" w:rsidRDefault="00A82C24"/>
                  </w:txbxContent>
                </v:textbox>
              </v:shape>
            </w:pict>
          </mc:Fallback>
        </mc:AlternateContent>
      </w:r>
      <w:r w:rsidR="00C067EE">
        <w:rPr>
          <w:noProof/>
        </w:rPr>
        <mc:AlternateContent>
          <mc:Choice Requires="wps">
            <w:drawing>
              <wp:anchor distT="0" distB="0" distL="114300" distR="114300" simplePos="0" relativeHeight="251658252" behindDoc="0" locked="0" layoutInCell="1" allowOverlap="1" wp14:anchorId="03642775" wp14:editId="467571FE">
                <wp:simplePos x="0" y="0"/>
                <wp:positionH relativeFrom="column">
                  <wp:posOffset>3534758</wp:posOffset>
                </wp:positionH>
                <wp:positionV relativeFrom="paragraph">
                  <wp:posOffset>5408707</wp:posOffset>
                </wp:positionV>
                <wp:extent cx="3222099" cy="125802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22099" cy="1258028"/>
                        </a:xfrm>
                        <a:prstGeom prst="rect">
                          <a:avLst/>
                        </a:prstGeom>
                        <a:solidFill>
                          <a:schemeClr val="lt1"/>
                        </a:solidFill>
                        <a:ln w="6350">
                          <a:noFill/>
                        </a:ln>
                      </wps:spPr>
                      <wps:txbx>
                        <w:txbxContent>
                          <w:p w14:paraId="0719EFD4" w14:textId="67812AFF" w:rsidR="00A82C24" w:rsidRDefault="00A82C24">
                            <w:pPr>
                              <w:rPr>
                                <w:noProof/>
                              </w:rPr>
                            </w:pPr>
                          </w:p>
                          <w:p w14:paraId="74A7987E" w14:textId="34311098" w:rsidR="00A82C24" w:rsidRDefault="00A55426">
                            <w:r>
                              <w:rPr>
                                <w:noProof/>
                              </w:rPr>
                              <w:drawing>
                                <wp:inline distT="0" distB="0" distL="0" distR="0" wp14:anchorId="5956704F" wp14:editId="68D05F72">
                                  <wp:extent cx="2450769" cy="1112423"/>
                                  <wp:effectExtent l="0" t="0" r="6985" b="0"/>
                                  <wp:docPr id="4" name="Picture 4" descr="February 2019 - Newsletter - Smithfield - The Stork's Nest Chil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bruary 2019 - Newsletter - Smithfield - The Stork's Nest Child Academ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9971" cy="111660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2775" id="Text Box 20" o:spid="_x0000_s1039" type="#_x0000_t202" style="position:absolute;left:0;text-align:left;margin-left:278.35pt;margin-top:425.9pt;width:253.7pt;height:99.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" fillcolor="white [3201]" stroked="f" strokeweight=".5pt">
                <v:textbox style="layout-flow:vertical-ideographic">
                  <w:txbxContent>
                    <w:p w14:paraId="0719EFD4" w14:textId="67812AFF" w:rsidR="00A82C24" w:rsidRDefault="00A82C24">
                      <w:pPr>
                        <w:rPr>
                          <w:noProof/>
                        </w:rPr>
                      </w:pPr>
                    </w:p>
                    <w:p w14:paraId="74A7987E" w14:textId="34311098" w:rsidR="00A82C24" w:rsidRDefault="00A55426">
                      <w:r>
                        <w:rPr>
                          <w:noProof/>
                        </w:rPr>
                        <w:drawing>
                          <wp:inline distT="0" distB="0" distL="0" distR="0" wp14:anchorId="5956704F" wp14:editId="68D05F72">
                            <wp:extent cx="2450769" cy="1112423"/>
                            <wp:effectExtent l="0" t="0" r="6985" b="0"/>
                            <wp:docPr id="4" name="Picture 4" descr="February 2019 - Newsletter - Smithfield - The Stork's Nest Chil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bruary 2019 - Newsletter - Smithfield - The Stork's Nest Child Academ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9971" cy="1116600"/>
                                    </a:xfrm>
                                    <a:prstGeom prst="rect">
                                      <a:avLst/>
                                    </a:prstGeom>
                                    <a:noFill/>
                                    <a:ln>
                                      <a:noFill/>
                                    </a:ln>
                                  </pic:spPr>
                                </pic:pic>
                              </a:graphicData>
                            </a:graphic>
                          </wp:inline>
                        </w:drawing>
                      </w:r>
                    </w:p>
                  </w:txbxContent>
                </v:textbox>
              </v:shape>
            </w:pict>
          </mc:Fallback>
        </mc:AlternateContent>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r w:rsidR="000F4976">
        <w:rPr>
          <w:color w:val="2F5897" w:themeColor="text2"/>
        </w:rPr>
        <w:tab/>
      </w:r>
    </w:p>
    <w:sectPr w:rsidR="009438D4" w:rsidSect="00CF5569">
      <w:headerReference w:type="default" r:id="rId27"/>
      <w:footerReference w:type="default" r:id="rId28"/>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35D05" w14:textId="77777777" w:rsidR="00A7737B" w:rsidRDefault="00A7737B">
      <w:pPr>
        <w:spacing w:after="0" w:line="240" w:lineRule="auto"/>
      </w:pPr>
      <w:r>
        <w:separator/>
      </w:r>
    </w:p>
  </w:endnote>
  <w:endnote w:type="continuationSeparator" w:id="0">
    <w:p w14:paraId="2FBBA52D" w14:textId="77777777" w:rsidR="00A7737B" w:rsidRDefault="00A7737B">
      <w:pPr>
        <w:spacing w:after="0" w:line="240" w:lineRule="auto"/>
      </w:pPr>
      <w:r>
        <w:continuationSeparator/>
      </w:r>
    </w:p>
  </w:endnote>
  <w:endnote w:type="continuationNotice" w:id="1">
    <w:p w14:paraId="7691B77F" w14:textId="77777777" w:rsidR="00A7737B" w:rsidRDefault="00A773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56"/>
      <w:gridCol w:w="3456"/>
      <w:gridCol w:w="3456"/>
    </w:tblGrid>
    <w:tr w:rsidR="00A82C24" w14:paraId="6749F74D" w14:textId="77777777" w:rsidTr="465638FA">
      <w:tc>
        <w:tcPr>
          <w:tcW w:w="3456" w:type="dxa"/>
        </w:tcPr>
        <w:p w14:paraId="2348BDA0" w14:textId="147EA083" w:rsidR="00A82C24" w:rsidRDefault="00A82C24" w:rsidP="465638FA">
          <w:pPr>
            <w:pStyle w:val="Header"/>
            <w:ind w:left="-115"/>
          </w:pPr>
        </w:p>
      </w:tc>
      <w:tc>
        <w:tcPr>
          <w:tcW w:w="3456" w:type="dxa"/>
        </w:tcPr>
        <w:p w14:paraId="2AF8466D" w14:textId="6C4A7F3B" w:rsidR="00A82C24" w:rsidRDefault="00A82C24" w:rsidP="465638FA">
          <w:pPr>
            <w:pStyle w:val="Header"/>
            <w:jc w:val="center"/>
          </w:pPr>
        </w:p>
      </w:tc>
      <w:tc>
        <w:tcPr>
          <w:tcW w:w="3456" w:type="dxa"/>
        </w:tcPr>
        <w:p w14:paraId="5097EE90" w14:textId="7D6173E5" w:rsidR="00A82C24" w:rsidRDefault="00A82C24" w:rsidP="465638FA">
          <w:pPr>
            <w:pStyle w:val="Header"/>
            <w:ind w:right="-115"/>
            <w:jc w:val="right"/>
          </w:pPr>
        </w:p>
      </w:tc>
    </w:tr>
  </w:tbl>
  <w:p w14:paraId="72BE0922" w14:textId="7C0FB3D5" w:rsidR="00A82C24" w:rsidRDefault="00A82C24" w:rsidP="46563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600"/>
      <w:gridCol w:w="3600"/>
      <w:gridCol w:w="3600"/>
    </w:tblGrid>
    <w:tr w:rsidR="00A82C24" w14:paraId="5A40F5A4" w14:textId="77777777" w:rsidTr="465638FA">
      <w:tc>
        <w:tcPr>
          <w:tcW w:w="3600" w:type="dxa"/>
        </w:tcPr>
        <w:p w14:paraId="49240C6D" w14:textId="42CDD34E" w:rsidR="00A82C24" w:rsidRDefault="00A82C24" w:rsidP="465638FA">
          <w:pPr>
            <w:pStyle w:val="Header"/>
            <w:ind w:left="-115"/>
          </w:pPr>
        </w:p>
      </w:tc>
      <w:tc>
        <w:tcPr>
          <w:tcW w:w="3600" w:type="dxa"/>
        </w:tcPr>
        <w:p w14:paraId="543B7AE0" w14:textId="4B3FB1AF" w:rsidR="00A82C24" w:rsidRDefault="00A82C24" w:rsidP="465638FA">
          <w:pPr>
            <w:pStyle w:val="Header"/>
            <w:jc w:val="center"/>
          </w:pPr>
        </w:p>
      </w:tc>
      <w:tc>
        <w:tcPr>
          <w:tcW w:w="3600" w:type="dxa"/>
        </w:tcPr>
        <w:p w14:paraId="7463ACBB" w14:textId="23CB7BED" w:rsidR="00A82C24" w:rsidRDefault="00A82C24" w:rsidP="465638FA">
          <w:pPr>
            <w:pStyle w:val="Header"/>
            <w:ind w:right="-115"/>
            <w:jc w:val="right"/>
          </w:pPr>
        </w:p>
      </w:tc>
    </w:tr>
  </w:tbl>
  <w:p w14:paraId="6F744213" w14:textId="22E999BF" w:rsidR="00A82C24" w:rsidRDefault="00A82C24" w:rsidP="46563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56"/>
      <w:gridCol w:w="3456"/>
      <w:gridCol w:w="3456"/>
    </w:tblGrid>
    <w:tr w:rsidR="00A82C24" w14:paraId="7579222C" w14:textId="77777777" w:rsidTr="465638FA">
      <w:tc>
        <w:tcPr>
          <w:tcW w:w="3456" w:type="dxa"/>
        </w:tcPr>
        <w:p w14:paraId="5FFE60A7" w14:textId="53C5D899" w:rsidR="00A82C24" w:rsidRDefault="00A82C24" w:rsidP="465638FA">
          <w:pPr>
            <w:pStyle w:val="Header"/>
            <w:ind w:left="-115"/>
          </w:pPr>
        </w:p>
      </w:tc>
      <w:tc>
        <w:tcPr>
          <w:tcW w:w="3456" w:type="dxa"/>
        </w:tcPr>
        <w:p w14:paraId="1A74DEE8" w14:textId="5C05E94C" w:rsidR="00A82C24" w:rsidRDefault="00A82C24" w:rsidP="465638FA">
          <w:pPr>
            <w:pStyle w:val="Header"/>
            <w:jc w:val="center"/>
          </w:pPr>
        </w:p>
      </w:tc>
      <w:tc>
        <w:tcPr>
          <w:tcW w:w="3456" w:type="dxa"/>
        </w:tcPr>
        <w:p w14:paraId="5B627295" w14:textId="1A984140" w:rsidR="00A82C24" w:rsidRDefault="00A82C24" w:rsidP="465638FA">
          <w:pPr>
            <w:pStyle w:val="Header"/>
            <w:ind w:right="-115"/>
            <w:jc w:val="right"/>
          </w:pPr>
        </w:p>
      </w:tc>
    </w:tr>
  </w:tbl>
  <w:p w14:paraId="1E3A1CE9" w14:textId="6E20B07C" w:rsidR="00A82C24" w:rsidRDefault="00A82C24" w:rsidP="465638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56"/>
      <w:gridCol w:w="3456"/>
      <w:gridCol w:w="3456"/>
    </w:tblGrid>
    <w:tr w:rsidR="00A82C24" w14:paraId="48A71032" w14:textId="77777777" w:rsidTr="465638FA">
      <w:tc>
        <w:tcPr>
          <w:tcW w:w="3456" w:type="dxa"/>
        </w:tcPr>
        <w:p w14:paraId="7BDB4237" w14:textId="20759009" w:rsidR="00A82C24" w:rsidRDefault="00A82C24" w:rsidP="465638FA">
          <w:pPr>
            <w:pStyle w:val="Header"/>
            <w:ind w:left="-115"/>
          </w:pPr>
        </w:p>
      </w:tc>
      <w:tc>
        <w:tcPr>
          <w:tcW w:w="3456" w:type="dxa"/>
        </w:tcPr>
        <w:p w14:paraId="23C7A72E" w14:textId="4C0EB7FE" w:rsidR="00A82C24" w:rsidRDefault="00A82C24" w:rsidP="465638FA">
          <w:pPr>
            <w:pStyle w:val="Header"/>
            <w:jc w:val="center"/>
          </w:pPr>
        </w:p>
      </w:tc>
      <w:tc>
        <w:tcPr>
          <w:tcW w:w="3456" w:type="dxa"/>
        </w:tcPr>
        <w:p w14:paraId="654B1A27" w14:textId="7C605E8A" w:rsidR="00A82C24" w:rsidRDefault="00A82C24" w:rsidP="465638FA">
          <w:pPr>
            <w:pStyle w:val="Header"/>
            <w:ind w:right="-115"/>
            <w:jc w:val="right"/>
          </w:pPr>
        </w:p>
      </w:tc>
    </w:tr>
  </w:tbl>
  <w:p w14:paraId="788CF30D" w14:textId="48AD3721" w:rsidR="00A82C24" w:rsidRDefault="00A82C24" w:rsidP="46563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0539A" w14:textId="77777777" w:rsidR="00A7737B" w:rsidRDefault="00A7737B">
      <w:pPr>
        <w:spacing w:after="0" w:line="240" w:lineRule="auto"/>
      </w:pPr>
      <w:r>
        <w:separator/>
      </w:r>
    </w:p>
  </w:footnote>
  <w:footnote w:type="continuationSeparator" w:id="0">
    <w:p w14:paraId="74EFEC0A" w14:textId="77777777" w:rsidR="00A7737B" w:rsidRDefault="00A7737B">
      <w:pPr>
        <w:spacing w:after="0" w:line="240" w:lineRule="auto"/>
      </w:pPr>
      <w:r>
        <w:continuationSeparator/>
      </w:r>
    </w:p>
  </w:footnote>
  <w:footnote w:type="continuationNotice" w:id="1">
    <w:p w14:paraId="1BB394D2" w14:textId="77777777" w:rsidR="00A7737B" w:rsidRDefault="00A773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56"/>
      <w:gridCol w:w="3456"/>
      <w:gridCol w:w="3456"/>
    </w:tblGrid>
    <w:tr w:rsidR="00A82C24" w14:paraId="5BB5CE33" w14:textId="77777777" w:rsidTr="465638FA">
      <w:tc>
        <w:tcPr>
          <w:tcW w:w="3456" w:type="dxa"/>
        </w:tcPr>
        <w:p w14:paraId="398197B0" w14:textId="3993E43E" w:rsidR="00A82C24" w:rsidRDefault="00A82C24" w:rsidP="465638FA">
          <w:pPr>
            <w:pStyle w:val="Header"/>
            <w:ind w:left="-115"/>
          </w:pPr>
        </w:p>
      </w:tc>
      <w:tc>
        <w:tcPr>
          <w:tcW w:w="3456" w:type="dxa"/>
        </w:tcPr>
        <w:p w14:paraId="03C278A9" w14:textId="7AEDEF31" w:rsidR="00A82C24" w:rsidRDefault="00A82C24" w:rsidP="465638FA">
          <w:pPr>
            <w:pStyle w:val="Header"/>
            <w:jc w:val="center"/>
          </w:pPr>
        </w:p>
      </w:tc>
      <w:tc>
        <w:tcPr>
          <w:tcW w:w="3456" w:type="dxa"/>
        </w:tcPr>
        <w:p w14:paraId="42B9100F" w14:textId="06E9AFFB" w:rsidR="00A82C24" w:rsidRDefault="00A82C24" w:rsidP="465638FA">
          <w:pPr>
            <w:pStyle w:val="Header"/>
            <w:ind w:right="-115"/>
            <w:jc w:val="right"/>
          </w:pPr>
        </w:p>
      </w:tc>
    </w:tr>
  </w:tbl>
  <w:p w14:paraId="2A985F1C" w14:textId="223E21B7" w:rsidR="00A82C24" w:rsidRDefault="00A82C24" w:rsidP="46563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600"/>
      <w:gridCol w:w="3600"/>
      <w:gridCol w:w="3600"/>
    </w:tblGrid>
    <w:tr w:rsidR="00A82C24" w14:paraId="5336E189" w14:textId="77777777" w:rsidTr="465638FA">
      <w:tc>
        <w:tcPr>
          <w:tcW w:w="3600" w:type="dxa"/>
        </w:tcPr>
        <w:p w14:paraId="572CC227" w14:textId="5AC82F0D" w:rsidR="00A82C24" w:rsidRDefault="00A82C24" w:rsidP="465638FA">
          <w:pPr>
            <w:pStyle w:val="Header"/>
            <w:ind w:left="-115"/>
          </w:pPr>
        </w:p>
      </w:tc>
      <w:tc>
        <w:tcPr>
          <w:tcW w:w="3600" w:type="dxa"/>
        </w:tcPr>
        <w:p w14:paraId="3DC0CE68" w14:textId="6241A316" w:rsidR="00A82C24" w:rsidRDefault="00A82C24" w:rsidP="465638FA">
          <w:pPr>
            <w:pStyle w:val="Header"/>
            <w:jc w:val="center"/>
          </w:pPr>
        </w:p>
      </w:tc>
      <w:tc>
        <w:tcPr>
          <w:tcW w:w="3600" w:type="dxa"/>
        </w:tcPr>
        <w:p w14:paraId="5C696DBF" w14:textId="139871D6" w:rsidR="00A82C24" w:rsidRDefault="00A82C24" w:rsidP="465638FA">
          <w:pPr>
            <w:pStyle w:val="Header"/>
            <w:ind w:right="-115"/>
            <w:jc w:val="right"/>
          </w:pPr>
        </w:p>
      </w:tc>
    </w:tr>
  </w:tbl>
  <w:p w14:paraId="6FA5DE70" w14:textId="0419B40F" w:rsidR="00A82C24" w:rsidRDefault="00A82C24" w:rsidP="465638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56"/>
      <w:gridCol w:w="3456"/>
      <w:gridCol w:w="3456"/>
    </w:tblGrid>
    <w:tr w:rsidR="00A82C24" w14:paraId="3AFCACD8" w14:textId="77777777" w:rsidTr="465638FA">
      <w:tc>
        <w:tcPr>
          <w:tcW w:w="3456" w:type="dxa"/>
        </w:tcPr>
        <w:p w14:paraId="1043B1ED" w14:textId="4A402B35" w:rsidR="00A82C24" w:rsidRDefault="00A82C24" w:rsidP="465638FA">
          <w:pPr>
            <w:pStyle w:val="Header"/>
            <w:ind w:left="-115"/>
          </w:pPr>
        </w:p>
      </w:tc>
      <w:tc>
        <w:tcPr>
          <w:tcW w:w="3456" w:type="dxa"/>
        </w:tcPr>
        <w:p w14:paraId="29B441A3" w14:textId="60C5961F" w:rsidR="00A82C24" w:rsidRDefault="00A82C24" w:rsidP="465638FA">
          <w:pPr>
            <w:pStyle w:val="Header"/>
            <w:jc w:val="center"/>
          </w:pPr>
        </w:p>
      </w:tc>
      <w:tc>
        <w:tcPr>
          <w:tcW w:w="3456" w:type="dxa"/>
        </w:tcPr>
        <w:p w14:paraId="757EA681" w14:textId="35EAB47A" w:rsidR="00A82C24" w:rsidRDefault="00A82C24" w:rsidP="465638FA">
          <w:pPr>
            <w:pStyle w:val="Header"/>
            <w:ind w:right="-115"/>
            <w:jc w:val="right"/>
          </w:pPr>
        </w:p>
      </w:tc>
    </w:tr>
  </w:tbl>
  <w:p w14:paraId="0DADDB7C" w14:textId="13745088" w:rsidR="00A82C24" w:rsidRDefault="00A82C24" w:rsidP="465638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56"/>
      <w:gridCol w:w="3456"/>
      <w:gridCol w:w="3456"/>
    </w:tblGrid>
    <w:tr w:rsidR="00A82C24" w14:paraId="24B47F0D" w14:textId="77777777" w:rsidTr="465638FA">
      <w:tc>
        <w:tcPr>
          <w:tcW w:w="3456" w:type="dxa"/>
        </w:tcPr>
        <w:p w14:paraId="57D6C082" w14:textId="39DC2066" w:rsidR="00A82C24" w:rsidRDefault="00A82C24" w:rsidP="465638FA">
          <w:pPr>
            <w:pStyle w:val="Header"/>
            <w:ind w:left="-115"/>
          </w:pPr>
        </w:p>
      </w:tc>
      <w:tc>
        <w:tcPr>
          <w:tcW w:w="3456" w:type="dxa"/>
        </w:tcPr>
        <w:p w14:paraId="18934FA3" w14:textId="1C2A6442" w:rsidR="00A82C24" w:rsidRDefault="00A82C24" w:rsidP="465638FA">
          <w:pPr>
            <w:pStyle w:val="Header"/>
            <w:jc w:val="center"/>
          </w:pPr>
        </w:p>
      </w:tc>
      <w:tc>
        <w:tcPr>
          <w:tcW w:w="3456" w:type="dxa"/>
        </w:tcPr>
        <w:p w14:paraId="0DC01F29" w14:textId="2DF5A858" w:rsidR="00A82C24" w:rsidRDefault="00A82C24" w:rsidP="465638FA">
          <w:pPr>
            <w:pStyle w:val="Header"/>
            <w:ind w:right="-115"/>
            <w:jc w:val="right"/>
          </w:pPr>
        </w:p>
      </w:tc>
    </w:tr>
  </w:tbl>
  <w:p w14:paraId="633E7A00" w14:textId="70BA42DC" w:rsidR="00A82C24" w:rsidRDefault="00A82C24" w:rsidP="46563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63B7E"/>
    <w:multiLevelType w:val="hybridMultilevel"/>
    <w:tmpl w:val="AEE036D2"/>
    <w:lvl w:ilvl="0" w:tplc="DCB4A828">
      <w:start w:val="1"/>
      <w:numFmt w:val="upperLetter"/>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C35F8"/>
    <w:multiLevelType w:val="multilevel"/>
    <w:tmpl w:val="4E9A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3904A9"/>
    <w:multiLevelType w:val="hybridMultilevel"/>
    <w:tmpl w:val="75B4D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66AAA"/>
    <w:multiLevelType w:val="hybridMultilevel"/>
    <w:tmpl w:val="5F7A6812"/>
    <w:lvl w:ilvl="0" w:tplc="8ABCDAB2">
      <w:numFmt w:val="bullet"/>
      <w:lvlText w:val=""/>
      <w:lvlJc w:val="left"/>
      <w:pPr>
        <w:ind w:left="720" w:hanging="360"/>
      </w:pPr>
      <w:rPr>
        <w:rFonts w:ascii="Symbol" w:eastAsiaTheme="minorEastAsia"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A0EE9"/>
    <w:multiLevelType w:val="multilevel"/>
    <w:tmpl w:val="55B8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A24E01"/>
    <w:multiLevelType w:val="hybridMultilevel"/>
    <w:tmpl w:val="ACB4F8B0"/>
    <w:lvl w:ilvl="0" w:tplc="2D14C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4D154E"/>
    <w:multiLevelType w:val="hybridMultilevel"/>
    <w:tmpl w:val="8A542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824D48"/>
    <w:multiLevelType w:val="multilevel"/>
    <w:tmpl w:val="F378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05D04"/>
    <w:multiLevelType w:val="hybridMultilevel"/>
    <w:tmpl w:val="42A0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3618DE"/>
    <w:multiLevelType w:val="hybridMultilevel"/>
    <w:tmpl w:val="765C2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100874"/>
    <w:multiLevelType w:val="hybridMultilevel"/>
    <w:tmpl w:val="B6BAB206"/>
    <w:lvl w:ilvl="0" w:tplc="06BCCB2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996807"/>
    <w:multiLevelType w:val="multilevel"/>
    <w:tmpl w:val="6456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D661B1"/>
    <w:multiLevelType w:val="hybridMultilevel"/>
    <w:tmpl w:val="2300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91156C"/>
    <w:multiLevelType w:val="hybridMultilevel"/>
    <w:tmpl w:val="0C649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FB5F36"/>
    <w:multiLevelType w:val="hybridMultilevel"/>
    <w:tmpl w:val="DE9C9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5A28C5"/>
    <w:multiLevelType w:val="hybridMultilevel"/>
    <w:tmpl w:val="69DA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0"/>
  </w:num>
  <w:num w:numId="5">
    <w:abstractNumId w:val="11"/>
  </w:num>
  <w:num w:numId="6">
    <w:abstractNumId w:val="1"/>
  </w:num>
  <w:num w:numId="7">
    <w:abstractNumId w:val="4"/>
  </w:num>
  <w:num w:numId="8">
    <w:abstractNumId w:val="12"/>
  </w:num>
  <w:num w:numId="9">
    <w:abstractNumId w:val="14"/>
  </w:num>
  <w:num w:numId="10">
    <w:abstractNumId w:val="13"/>
  </w:num>
  <w:num w:numId="11">
    <w:abstractNumId w:val="9"/>
  </w:num>
  <w:num w:numId="12">
    <w:abstractNumId w:val="2"/>
  </w:num>
  <w:num w:numId="13">
    <w:abstractNumId w:val="7"/>
  </w:num>
  <w:num w:numId="14">
    <w:abstractNumId w:val="15"/>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66B"/>
    <w:rsid w:val="00000E9C"/>
    <w:rsid w:val="00003CEB"/>
    <w:rsid w:val="00004538"/>
    <w:rsid w:val="000054D0"/>
    <w:rsid w:val="0000579D"/>
    <w:rsid w:val="000062F0"/>
    <w:rsid w:val="000064AF"/>
    <w:rsid w:val="00006CBA"/>
    <w:rsid w:val="0000711E"/>
    <w:rsid w:val="00007B40"/>
    <w:rsid w:val="00010578"/>
    <w:rsid w:val="00010725"/>
    <w:rsid w:val="00010751"/>
    <w:rsid w:val="00011022"/>
    <w:rsid w:val="00011089"/>
    <w:rsid w:val="00011DED"/>
    <w:rsid w:val="00011E13"/>
    <w:rsid w:val="0001363B"/>
    <w:rsid w:val="00014B61"/>
    <w:rsid w:val="00014FEA"/>
    <w:rsid w:val="000156FF"/>
    <w:rsid w:val="00015B0A"/>
    <w:rsid w:val="00015EBA"/>
    <w:rsid w:val="0001609C"/>
    <w:rsid w:val="00016A3F"/>
    <w:rsid w:val="000170FB"/>
    <w:rsid w:val="0001794C"/>
    <w:rsid w:val="0002074E"/>
    <w:rsid w:val="000210B8"/>
    <w:rsid w:val="00021C44"/>
    <w:rsid w:val="0002203C"/>
    <w:rsid w:val="00023E9F"/>
    <w:rsid w:val="00025EAC"/>
    <w:rsid w:val="00025F03"/>
    <w:rsid w:val="0002657A"/>
    <w:rsid w:val="00026DE0"/>
    <w:rsid w:val="00027F03"/>
    <w:rsid w:val="00031B6A"/>
    <w:rsid w:val="000323AB"/>
    <w:rsid w:val="000329DD"/>
    <w:rsid w:val="00032BB1"/>
    <w:rsid w:val="00032CD3"/>
    <w:rsid w:val="00032F44"/>
    <w:rsid w:val="00033A9E"/>
    <w:rsid w:val="000342C6"/>
    <w:rsid w:val="000348EE"/>
    <w:rsid w:val="00034FEA"/>
    <w:rsid w:val="00035947"/>
    <w:rsid w:val="00035B62"/>
    <w:rsid w:val="000370D7"/>
    <w:rsid w:val="000373B1"/>
    <w:rsid w:val="00037D93"/>
    <w:rsid w:val="00040E8E"/>
    <w:rsid w:val="000441D1"/>
    <w:rsid w:val="0004449A"/>
    <w:rsid w:val="00044928"/>
    <w:rsid w:val="0004564B"/>
    <w:rsid w:val="000458E4"/>
    <w:rsid w:val="00045AAB"/>
    <w:rsid w:val="000468E2"/>
    <w:rsid w:val="00046DCA"/>
    <w:rsid w:val="00047789"/>
    <w:rsid w:val="000505AE"/>
    <w:rsid w:val="00050B42"/>
    <w:rsid w:val="00050C61"/>
    <w:rsid w:val="00051196"/>
    <w:rsid w:val="00051BBB"/>
    <w:rsid w:val="000529FF"/>
    <w:rsid w:val="00054645"/>
    <w:rsid w:val="0005484E"/>
    <w:rsid w:val="00054A8F"/>
    <w:rsid w:val="00054BD0"/>
    <w:rsid w:val="00057569"/>
    <w:rsid w:val="00057814"/>
    <w:rsid w:val="00057849"/>
    <w:rsid w:val="00057B4A"/>
    <w:rsid w:val="00057F1C"/>
    <w:rsid w:val="000603A7"/>
    <w:rsid w:val="00060941"/>
    <w:rsid w:val="00062C06"/>
    <w:rsid w:val="00062C8B"/>
    <w:rsid w:val="00066212"/>
    <w:rsid w:val="00066300"/>
    <w:rsid w:val="000663DC"/>
    <w:rsid w:val="000677FA"/>
    <w:rsid w:val="00067AD4"/>
    <w:rsid w:val="00067C7A"/>
    <w:rsid w:val="00067E5F"/>
    <w:rsid w:val="00067F9B"/>
    <w:rsid w:val="00070363"/>
    <w:rsid w:val="0007076D"/>
    <w:rsid w:val="00071734"/>
    <w:rsid w:val="00072096"/>
    <w:rsid w:val="00072241"/>
    <w:rsid w:val="000722B7"/>
    <w:rsid w:val="00072E19"/>
    <w:rsid w:val="0007336B"/>
    <w:rsid w:val="0007484A"/>
    <w:rsid w:val="0007563D"/>
    <w:rsid w:val="0007578E"/>
    <w:rsid w:val="00075FC1"/>
    <w:rsid w:val="000763E4"/>
    <w:rsid w:val="00076C82"/>
    <w:rsid w:val="00077463"/>
    <w:rsid w:val="00077E53"/>
    <w:rsid w:val="00080740"/>
    <w:rsid w:val="00080ED4"/>
    <w:rsid w:val="00081779"/>
    <w:rsid w:val="00081BAE"/>
    <w:rsid w:val="00082169"/>
    <w:rsid w:val="000821E3"/>
    <w:rsid w:val="00082F50"/>
    <w:rsid w:val="000848D6"/>
    <w:rsid w:val="00084B14"/>
    <w:rsid w:val="00086FF2"/>
    <w:rsid w:val="00087FB3"/>
    <w:rsid w:val="000909B2"/>
    <w:rsid w:val="00091625"/>
    <w:rsid w:val="00092E75"/>
    <w:rsid w:val="00093043"/>
    <w:rsid w:val="00093BA6"/>
    <w:rsid w:val="00094A75"/>
    <w:rsid w:val="00094FFB"/>
    <w:rsid w:val="000963EA"/>
    <w:rsid w:val="000A067A"/>
    <w:rsid w:val="000A0876"/>
    <w:rsid w:val="000A0A7A"/>
    <w:rsid w:val="000A1517"/>
    <w:rsid w:val="000A2339"/>
    <w:rsid w:val="000A27F1"/>
    <w:rsid w:val="000A28F4"/>
    <w:rsid w:val="000A2CE8"/>
    <w:rsid w:val="000A307D"/>
    <w:rsid w:val="000A347D"/>
    <w:rsid w:val="000A3BC6"/>
    <w:rsid w:val="000A589A"/>
    <w:rsid w:val="000A649F"/>
    <w:rsid w:val="000A64A3"/>
    <w:rsid w:val="000A6CD0"/>
    <w:rsid w:val="000A7AEA"/>
    <w:rsid w:val="000A7DDA"/>
    <w:rsid w:val="000B071D"/>
    <w:rsid w:val="000B0BBE"/>
    <w:rsid w:val="000B0C8E"/>
    <w:rsid w:val="000B110E"/>
    <w:rsid w:val="000B12A6"/>
    <w:rsid w:val="000B17AF"/>
    <w:rsid w:val="000B2488"/>
    <w:rsid w:val="000B2B8E"/>
    <w:rsid w:val="000B313B"/>
    <w:rsid w:val="000B3400"/>
    <w:rsid w:val="000B36A1"/>
    <w:rsid w:val="000B380F"/>
    <w:rsid w:val="000B47B3"/>
    <w:rsid w:val="000B48A9"/>
    <w:rsid w:val="000B52A7"/>
    <w:rsid w:val="000B5479"/>
    <w:rsid w:val="000B61B5"/>
    <w:rsid w:val="000B6282"/>
    <w:rsid w:val="000B7D67"/>
    <w:rsid w:val="000C0F7B"/>
    <w:rsid w:val="000C1059"/>
    <w:rsid w:val="000C1A81"/>
    <w:rsid w:val="000C22E6"/>
    <w:rsid w:val="000C2468"/>
    <w:rsid w:val="000C3DDB"/>
    <w:rsid w:val="000C3F8C"/>
    <w:rsid w:val="000C5241"/>
    <w:rsid w:val="000C6290"/>
    <w:rsid w:val="000C766B"/>
    <w:rsid w:val="000D000E"/>
    <w:rsid w:val="000D0C99"/>
    <w:rsid w:val="000D2230"/>
    <w:rsid w:val="000D3EAA"/>
    <w:rsid w:val="000D40A7"/>
    <w:rsid w:val="000D45FA"/>
    <w:rsid w:val="000D5BCA"/>
    <w:rsid w:val="000D63B7"/>
    <w:rsid w:val="000D77FB"/>
    <w:rsid w:val="000D7F83"/>
    <w:rsid w:val="000E07DD"/>
    <w:rsid w:val="000E14DE"/>
    <w:rsid w:val="000E16BD"/>
    <w:rsid w:val="000E1D20"/>
    <w:rsid w:val="000E25A6"/>
    <w:rsid w:val="000E34CA"/>
    <w:rsid w:val="000E3CAC"/>
    <w:rsid w:val="000E42EE"/>
    <w:rsid w:val="000E468E"/>
    <w:rsid w:val="000E46DF"/>
    <w:rsid w:val="000E4C08"/>
    <w:rsid w:val="000E4F06"/>
    <w:rsid w:val="000E6139"/>
    <w:rsid w:val="000E741F"/>
    <w:rsid w:val="000E7988"/>
    <w:rsid w:val="000E7E17"/>
    <w:rsid w:val="000F01EE"/>
    <w:rsid w:val="000F04C8"/>
    <w:rsid w:val="000F1105"/>
    <w:rsid w:val="000F1451"/>
    <w:rsid w:val="000F16D8"/>
    <w:rsid w:val="000F2559"/>
    <w:rsid w:val="000F4976"/>
    <w:rsid w:val="000F62F3"/>
    <w:rsid w:val="000F6BB9"/>
    <w:rsid w:val="000F7807"/>
    <w:rsid w:val="00100F77"/>
    <w:rsid w:val="0010127A"/>
    <w:rsid w:val="0010187B"/>
    <w:rsid w:val="00101B16"/>
    <w:rsid w:val="00102381"/>
    <w:rsid w:val="00103B8D"/>
    <w:rsid w:val="001052F5"/>
    <w:rsid w:val="00105351"/>
    <w:rsid w:val="00106141"/>
    <w:rsid w:val="00107DFC"/>
    <w:rsid w:val="00110F30"/>
    <w:rsid w:val="001125E2"/>
    <w:rsid w:val="00112CFA"/>
    <w:rsid w:val="0011431B"/>
    <w:rsid w:val="00114704"/>
    <w:rsid w:val="00114929"/>
    <w:rsid w:val="001150F8"/>
    <w:rsid w:val="0011559F"/>
    <w:rsid w:val="001158DF"/>
    <w:rsid w:val="00116386"/>
    <w:rsid w:val="00116562"/>
    <w:rsid w:val="00116B25"/>
    <w:rsid w:val="00117912"/>
    <w:rsid w:val="00117A69"/>
    <w:rsid w:val="00120481"/>
    <w:rsid w:val="001206AA"/>
    <w:rsid w:val="00120CB7"/>
    <w:rsid w:val="00121E03"/>
    <w:rsid w:val="001221D9"/>
    <w:rsid w:val="001225AE"/>
    <w:rsid w:val="00124EE1"/>
    <w:rsid w:val="001255D4"/>
    <w:rsid w:val="00126357"/>
    <w:rsid w:val="00126383"/>
    <w:rsid w:val="00126D76"/>
    <w:rsid w:val="001270B0"/>
    <w:rsid w:val="00130DA6"/>
    <w:rsid w:val="0013148F"/>
    <w:rsid w:val="00131E25"/>
    <w:rsid w:val="00131F33"/>
    <w:rsid w:val="0013268D"/>
    <w:rsid w:val="0013481C"/>
    <w:rsid w:val="00134A1F"/>
    <w:rsid w:val="00135540"/>
    <w:rsid w:val="001355DE"/>
    <w:rsid w:val="00136395"/>
    <w:rsid w:val="00136A84"/>
    <w:rsid w:val="001371DB"/>
    <w:rsid w:val="001376DF"/>
    <w:rsid w:val="00137A02"/>
    <w:rsid w:val="00137C11"/>
    <w:rsid w:val="00140CCC"/>
    <w:rsid w:val="00140F27"/>
    <w:rsid w:val="001414C8"/>
    <w:rsid w:val="00141A92"/>
    <w:rsid w:val="00143829"/>
    <w:rsid w:val="00143EE6"/>
    <w:rsid w:val="00144045"/>
    <w:rsid w:val="001448F3"/>
    <w:rsid w:val="00144BB8"/>
    <w:rsid w:val="00145585"/>
    <w:rsid w:val="0014738F"/>
    <w:rsid w:val="00147407"/>
    <w:rsid w:val="00150785"/>
    <w:rsid w:val="00150F20"/>
    <w:rsid w:val="00151C03"/>
    <w:rsid w:val="00152AE1"/>
    <w:rsid w:val="00152FA3"/>
    <w:rsid w:val="00154A3B"/>
    <w:rsid w:val="0015547E"/>
    <w:rsid w:val="00155661"/>
    <w:rsid w:val="00157002"/>
    <w:rsid w:val="00157443"/>
    <w:rsid w:val="00157E0C"/>
    <w:rsid w:val="00160018"/>
    <w:rsid w:val="0016056D"/>
    <w:rsid w:val="00160C3E"/>
    <w:rsid w:val="00160F3F"/>
    <w:rsid w:val="00162ACB"/>
    <w:rsid w:val="00162CAE"/>
    <w:rsid w:val="00162DEA"/>
    <w:rsid w:val="00163D14"/>
    <w:rsid w:val="00164327"/>
    <w:rsid w:val="001650A0"/>
    <w:rsid w:val="0016566E"/>
    <w:rsid w:val="00165D0B"/>
    <w:rsid w:val="00165FD9"/>
    <w:rsid w:val="00166347"/>
    <w:rsid w:val="00166AFE"/>
    <w:rsid w:val="00167BCA"/>
    <w:rsid w:val="00167E1F"/>
    <w:rsid w:val="00167F79"/>
    <w:rsid w:val="00170801"/>
    <w:rsid w:val="00171309"/>
    <w:rsid w:val="00171D03"/>
    <w:rsid w:val="00172741"/>
    <w:rsid w:val="0017288F"/>
    <w:rsid w:val="001739D8"/>
    <w:rsid w:val="001743E1"/>
    <w:rsid w:val="00174E69"/>
    <w:rsid w:val="00174F74"/>
    <w:rsid w:val="0017543B"/>
    <w:rsid w:val="00175C78"/>
    <w:rsid w:val="0017636D"/>
    <w:rsid w:val="0017660A"/>
    <w:rsid w:val="00177CD8"/>
    <w:rsid w:val="00177D79"/>
    <w:rsid w:val="001806CD"/>
    <w:rsid w:val="001806E2"/>
    <w:rsid w:val="00182563"/>
    <w:rsid w:val="0018335F"/>
    <w:rsid w:val="001850A0"/>
    <w:rsid w:val="00185F4A"/>
    <w:rsid w:val="001860F4"/>
    <w:rsid w:val="00186C6A"/>
    <w:rsid w:val="00187611"/>
    <w:rsid w:val="001906B9"/>
    <w:rsid w:val="0019186A"/>
    <w:rsid w:val="001924BA"/>
    <w:rsid w:val="001925C8"/>
    <w:rsid w:val="00192CD6"/>
    <w:rsid w:val="00192FD4"/>
    <w:rsid w:val="0019365F"/>
    <w:rsid w:val="00193A4E"/>
    <w:rsid w:val="00194C5A"/>
    <w:rsid w:val="001950A6"/>
    <w:rsid w:val="0019536C"/>
    <w:rsid w:val="001955FE"/>
    <w:rsid w:val="001959A9"/>
    <w:rsid w:val="00196956"/>
    <w:rsid w:val="001A02F0"/>
    <w:rsid w:val="001A076C"/>
    <w:rsid w:val="001A0896"/>
    <w:rsid w:val="001A0A6B"/>
    <w:rsid w:val="001A1DBB"/>
    <w:rsid w:val="001A29B2"/>
    <w:rsid w:val="001A2D22"/>
    <w:rsid w:val="001A3A41"/>
    <w:rsid w:val="001A41BB"/>
    <w:rsid w:val="001A43C6"/>
    <w:rsid w:val="001A43D7"/>
    <w:rsid w:val="001A4B25"/>
    <w:rsid w:val="001A50A5"/>
    <w:rsid w:val="001A51EA"/>
    <w:rsid w:val="001A52E2"/>
    <w:rsid w:val="001A53F7"/>
    <w:rsid w:val="001A5924"/>
    <w:rsid w:val="001A63AA"/>
    <w:rsid w:val="001A6AF3"/>
    <w:rsid w:val="001A7ADA"/>
    <w:rsid w:val="001B061E"/>
    <w:rsid w:val="001B189C"/>
    <w:rsid w:val="001B1A8B"/>
    <w:rsid w:val="001B20B4"/>
    <w:rsid w:val="001B271C"/>
    <w:rsid w:val="001B2FD6"/>
    <w:rsid w:val="001B3C21"/>
    <w:rsid w:val="001B427A"/>
    <w:rsid w:val="001B4555"/>
    <w:rsid w:val="001B4A82"/>
    <w:rsid w:val="001B4F05"/>
    <w:rsid w:val="001B5158"/>
    <w:rsid w:val="001B6B10"/>
    <w:rsid w:val="001B77A3"/>
    <w:rsid w:val="001B77F2"/>
    <w:rsid w:val="001B7A1F"/>
    <w:rsid w:val="001B7DB1"/>
    <w:rsid w:val="001C02D3"/>
    <w:rsid w:val="001C0F3E"/>
    <w:rsid w:val="001C27AD"/>
    <w:rsid w:val="001C283A"/>
    <w:rsid w:val="001C2FF8"/>
    <w:rsid w:val="001C325D"/>
    <w:rsid w:val="001C3D62"/>
    <w:rsid w:val="001C435F"/>
    <w:rsid w:val="001C48E9"/>
    <w:rsid w:val="001C4F6B"/>
    <w:rsid w:val="001C50DF"/>
    <w:rsid w:val="001C55DC"/>
    <w:rsid w:val="001C5BE3"/>
    <w:rsid w:val="001C5F0D"/>
    <w:rsid w:val="001C6185"/>
    <w:rsid w:val="001C61E4"/>
    <w:rsid w:val="001C6534"/>
    <w:rsid w:val="001C7232"/>
    <w:rsid w:val="001C79C0"/>
    <w:rsid w:val="001D0B7D"/>
    <w:rsid w:val="001D0C2D"/>
    <w:rsid w:val="001D1433"/>
    <w:rsid w:val="001D1662"/>
    <w:rsid w:val="001D1734"/>
    <w:rsid w:val="001D25A7"/>
    <w:rsid w:val="001D2CFD"/>
    <w:rsid w:val="001D2E7D"/>
    <w:rsid w:val="001D2FF5"/>
    <w:rsid w:val="001D4E30"/>
    <w:rsid w:val="001D4F3E"/>
    <w:rsid w:val="001D5398"/>
    <w:rsid w:val="001D5D66"/>
    <w:rsid w:val="001D5F98"/>
    <w:rsid w:val="001D6BB5"/>
    <w:rsid w:val="001D71B1"/>
    <w:rsid w:val="001D746B"/>
    <w:rsid w:val="001E0A73"/>
    <w:rsid w:val="001E0CB9"/>
    <w:rsid w:val="001E0E9D"/>
    <w:rsid w:val="001E0FFB"/>
    <w:rsid w:val="001E109D"/>
    <w:rsid w:val="001E113E"/>
    <w:rsid w:val="001E19B8"/>
    <w:rsid w:val="001E27EA"/>
    <w:rsid w:val="001E48F2"/>
    <w:rsid w:val="001E49E6"/>
    <w:rsid w:val="001E5AE1"/>
    <w:rsid w:val="001E5BB9"/>
    <w:rsid w:val="001E64B7"/>
    <w:rsid w:val="001E679D"/>
    <w:rsid w:val="001E69C0"/>
    <w:rsid w:val="001E6A14"/>
    <w:rsid w:val="001E6A93"/>
    <w:rsid w:val="001E7800"/>
    <w:rsid w:val="001F0637"/>
    <w:rsid w:val="001F1881"/>
    <w:rsid w:val="001F18BB"/>
    <w:rsid w:val="001F1C75"/>
    <w:rsid w:val="001F20D9"/>
    <w:rsid w:val="001F25AA"/>
    <w:rsid w:val="001F2C68"/>
    <w:rsid w:val="001F3C31"/>
    <w:rsid w:val="001F424A"/>
    <w:rsid w:val="001F591F"/>
    <w:rsid w:val="001F5CEF"/>
    <w:rsid w:val="001F6A7D"/>
    <w:rsid w:val="001F70CB"/>
    <w:rsid w:val="001F77F2"/>
    <w:rsid w:val="001F7827"/>
    <w:rsid w:val="002011CB"/>
    <w:rsid w:val="00201588"/>
    <w:rsid w:val="00201A11"/>
    <w:rsid w:val="00202942"/>
    <w:rsid w:val="00202C72"/>
    <w:rsid w:val="002044C5"/>
    <w:rsid w:val="00205586"/>
    <w:rsid w:val="00205F7D"/>
    <w:rsid w:val="0020600E"/>
    <w:rsid w:val="00206085"/>
    <w:rsid w:val="002070BC"/>
    <w:rsid w:val="00207869"/>
    <w:rsid w:val="002078E5"/>
    <w:rsid w:val="0021072B"/>
    <w:rsid w:val="0021359E"/>
    <w:rsid w:val="00213ED9"/>
    <w:rsid w:val="00214720"/>
    <w:rsid w:val="00215F48"/>
    <w:rsid w:val="00221746"/>
    <w:rsid w:val="00221AD3"/>
    <w:rsid w:val="0022272B"/>
    <w:rsid w:val="002238C5"/>
    <w:rsid w:val="00224251"/>
    <w:rsid w:val="002243B5"/>
    <w:rsid w:val="00224C93"/>
    <w:rsid w:val="00225C74"/>
    <w:rsid w:val="00226363"/>
    <w:rsid w:val="00226A11"/>
    <w:rsid w:val="002271BC"/>
    <w:rsid w:val="002274DC"/>
    <w:rsid w:val="00227CD0"/>
    <w:rsid w:val="002303A9"/>
    <w:rsid w:val="002305A7"/>
    <w:rsid w:val="00230FB6"/>
    <w:rsid w:val="002315AD"/>
    <w:rsid w:val="0023290A"/>
    <w:rsid w:val="0023293A"/>
    <w:rsid w:val="00232ADB"/>
    <w:rsid w:val="002330E9"/>
    <w:rsid w:val="00234260"/>
    <w:rsid w:val="002342C5"/>
    <w:rsid w:val="002345B0"/>
    <w:rsid w:val="002369EA"/>
    <w:rsid w:val="00236F6A"/>
    <w:rsid w:val="0023716F"/>
    <w:rsid w:val="002377B8"/>
    <w:rsid w:val="00241AFC"/>
    <w:rsid w:val="00243B48"/>
    <w:rsid w:val="0024570A"/>
    <w:rsid w:val="0024611D"/>
    <w:rsid w:val="002464A8"/>
    <w:rsid w:val="00247717"/>
    <w:rsid w:val="002479A8"/>
    <w:rsid w:val="002500D4"/>
    <w:rsid w:val="0025059E"/>
    <w:rsid w:val="00250981"/>
    <w:rsid w:val="002519D4"/>
    <w:rsid w:val="00252355"/>
    <w:rsid w:val="0025283C"/>
    <w:rsid w:val="00252FB9"/>
    <w:rsid w:val="002530E8"/>
    <w:rsid w:val="00253484"/>
    <w:rsid w:val="00253520"/>
    <w:rsid w:val="0025363A"/>
    <w:rsid w:val="002538F5"/>
    <w:rsid w:val="00254156"/>
    <w:rsid w:val="00254925"/>
    <w:rsid w:val="00254948"/>
    <w:rsid w:val="00254B48"/>
    <w:rsid w:val="00255481"/>
    <w:rsid w:val="00257142"/>
    <w:rsid w:val="002577C4"/>
    <w:rsid w:val="00260036"/>
    <w:rsid w:val="00260595"/>
    <w:rsid w:val="00260634"/>
    <w:rsid w:val="00261502"/>
    <w:rsid w:val="002619C9"/>
    <w:rsid w:val="00261BFC"/>
    <w:rsid w:val="00262A31"/>
    <w:rsid w:val="00262D3D"/>
    <w:rsid w:val="00263059"/>
    <w:rsid w:val="002631AA"/>
    <w:rsid w:val="00263FD6"/>
    <w:rsid w:val="0026450C"/>
    <w:rsid w:val="002650DC"/>
    <w:rsid w:val="00265ABF"/>
    <w:rsid w:val="00265BA0"/>
    <w:rsid w:val="002666ED"/>
    <w:rsid w:val="00266C54"/>
    <w:rsid w:val="00267386"/>
    <w:rsid w:val="00267854"/>
    <w:rsid w:val="00270987"/>
    <w:rsid w:val="00271303"/>
    <w:rsid w:val="0027329B"/>
    <w:rsid w:val="00273A20"/>
    <w:rsid w:val="00273B5A"/>
    <w:rsid w:val="00274911"/>
    <w:rsid w:val="00274CC2"/>
    <w:rsid w:val="00275A2D"/>
    <w:rsid w:val="00275D91"/>
    <w:rsid w:val="0027666D"/>
    <w:rsid w:val="00276919"/>
    <w:rsid w:val="00276E4E"/>
    <w:rsid w:val="00277322"/>
    <w:rsid w:val="0027785A"/>
    <w:rsid w:val="00277BB1"/>
    <w:rsid w:val="00277F09"/>
    <w:rsid w:val="002801FF"/>
    <w:rsid w:val="0028021F"/>
    <w:rsid w:val="002816C6"/>
    <w:rsid w:val="00281D17"/>
    <w:rsid w:val="00282699"/>
    <w:rsid w:val="00282BF1"/>
    <w:rsid w:val="0028365E"/>
    <w:rsid w:val="00284C66"/>
    <w:rsid w:val="00284D8D"/>
    <w:rsid w:val="002853CB"/>
    <w:rsid w:val="00285746"/>
    <w:rsid w:val="00286349"/>
    <w:rsid w:val="002869F8"/>
    <w:rsid w:val="00290955"/>
    <w:rsid w:val="0029120E"/>
    <w:rsid w:val="00292E89"/>
    <w:rsid w:val="0029361E"/>
    <w:rsid w:val="002938A4"/>
    <w:rsid w:val="00293AED"/>
    <w:rsid w:val="00293D03"/>
    <w:rsid w:val="00294CB8"/>
    <w:rsid w:val="00294EA4"/>
    <w:rsid w:val="00295358"/>
    <w:rsid w:val="0029616E"/>
    <w:rsid w:val="002961E1"/>
    <w:rsid w:val="00296266"/>
    <w:rsid w:val="0029670E"/>
    <w:rsid w:val="00296E32"/>
    <w:rsid w:val="002A2A8F"/>
    <w:rsid w:val="002A3246"/>
    <w:rsid w:val="002A455F"/>
    <w:rsid w:val="002A5DEA"/>
    <w:rsid w:val="002A66E8"/>
    <w:rsid w:val="002A6C67"/>
    <w:rsid w:val="002A7029"/>
    <w:rsid w:val="002A7088"/>
    <w:rsid w:val="002A775E"/>
    <w:rsid w:val="002A780C"/>
    <w:rsid w:val="002A788C"/>
    <w:rsid w:val="002A7CF3"/>
    <w:rsid w:val="002A7D8E"/>
    <w:rsid w:val="002B1668"/>
    <w:rsid w:val="002B1804"/>
    <w:rsid w:val="002B18A6"/>
    <w:rsid w:val="002B1D4A"/>
    <w:rsid w:val="002B1D6F"/>
    <w:rsid w:val="002B2773"/>
    <w:rsid w:val="002B28CA"/>
    <w:rsid w:val="002B330C"/>
    <w:rsid w:val="002B33B1"/>
    <w:rsid w:val="002B3A8C"/>
    <w:rsid w:val="002B440C"/>
    <w:rsid w:val="002B48A5"/>
    <w:rsid w:val="002B63BF"/>
    <w:rsid w:val="002B70D9"/>
    <w:rsid w:val="002B793C"/>
    <w:rsid w:val="002B7EC5"/>
    <w:rsid w:val="002C0045"/>
    <w:rsid w:val="002C19C5"/>
    <w:rsid w:val="002C1D1F"/>
    <w:rsid w:val="002C1EB1"/>
    <w:rsid w:val="002C24E3"/>
    <w:rsid w:val="002C2821"/>
    <w:rsid w:val="002C2B05"/>
    <w:rsid w:val="002C2FA0"/>
    <w:rsid w:val="002C3872"/>
    <w:rsid w:val="002C3A3F"/>
    <w:rsid w:val="002C4B2C"/>
    <w:rsid w:val="002C4BC5"/>
    <w:rsid w:val="002C5874"/>
    <w:rsid w:val="002C5BE5"/>
    <w:rsid w:val="002C61B4"/>
    <w:rsid w:val="002D03AA"/>
    <w:rsid w:val="002D0A96"/>
    <w:rsid w:val="002D227B"/>
    <w:rsid w:val="002D2BC8"/>
    <w:rsid w:val="002D3598"/>
    <w:rsid w:val="002D3776"/>
    <w:rsid w:val="002D3991"/>
    <w:rsid w:val="002D3E65"/>
    <w:rsid w:val="002D414C"/>
    <w:rsid w:val="002D4C96"/>
    <w:rsid w:val="002D4E4A"/>
    <w:rsid w:val="002D546E"/>
    <w:rsid w:val="002D71A1"/>
    <w:rsid w:val="002D7491"/>
    <w:rsid w:val="002E0810"/>
    <w:rsid w:val="002E10B7"/>
    <w:rsid w:val="002E11D1"/>
    <w:rsid w:val="002E185E"/>
    <w:rsid w:val="002E1ACF"/>
    <w:rsid w:val="002E2812"/>
    <w:rsid w:val="002E3415"/>
    <w:rsid w:val="002E3611"/>
    <w:rsid w:val="002E3B40"/>
    <w:rsid w:val="002E3D45"/>
    <w:rsid w:val="002E4F88"/>
    <w:rsid w:val="002E5BF4"/>
    <w:rsid w:val="002E7AB5"/>
    <w:rsid w:val="002E7FE8"/>
    <w:rsid w:val="002F03C2"/>
    <w:rsid w:val="002F063B"/>
    <w:rsid w:val="002F0E66"/>
    <w:rsid w:val="002F2A52"/>
    <w:rsid w:val="002F2DB5"/>
    <w:rsid w:val="002F4BBB"/>
    <w:rsid w:val="002F5152"/>
    <w:rsid w:val="002F566B"/>
    <w:rsid w:val="002F5D6A"/>
    <w:rsid w:val="002F6241"/>
    <w:rsid w:val="002F6361"/>
    <w:rsid w:val="002F6F97"/>
    <w:rsid w:val="002F70A2"/>
    <w:rsid w:val="002F793C"/>
    <w:rsid w:val="00300175"/>
    <w:rsid w:val="00300264"/>
    <w:rsid w:val="00300616"/>
    <w:rsid w:val="003014EF"/>
    <w:rsid w:val="00301CE0"/>
    <w:rsid w:val="0030265D"/>
    <w:rsid w:val="0030270C"/>
    <w:rsid w:val="00302A27"/>
    <w:rsid w:val="0030336C"/>
    <w:rsid w:val="003037AB"/>
    <w:rsid w:val="00303987"/>
    <w:rsid w:val="00305EEA"/>
    <w:rsid w:val="00305EF5"/>
    <w:rsid w:val="00306F96"/>
    <w:rsid w:val="00307ACB"/>
    <w:rsid w:val="00307D1C"/>
    <w:rsid w:val="00307E27"/>
    <w:rsid w:val="00307F0A"/>
    <w:rsid w:val="00310C99"/>
    <w:rsid w:val="00311E13"/>
    <w:rsid w:val="00312467"/>
    <w:rsid w:val="00313224"/>
    <w:rsid w:val="0031357E"/>
    <w:rsid w:val="0031380F"/>
    <w:rsid w:val="00313E47"/>
    <w:rsid w:val="00313E65"/>
    <w:rsid w:val="00314D19"/>
    <w:rsid w:val="00315141"/>
    <w:rsid w:val="003158CD"/>
    <w:rsid w:val="003161FD"/>
    <w:rsid w:val="00316302"/>
    <w:rsid w:val="00316498"/>
    <w:rsid w:val="0031694A"/>
    <w:rsid w:val="00316AD2"/>
    <w:rsid w:val="00317AFE"/>
    <w:rsid w:val="00320DFE"/>
    <w:rsid w:val="00321752"/>
    <w:rsid w:val="00321F29"/>
    <w:rsid w:val="0032215F"/>
    <w:rsid w:val="00322434"/>
    <w:rsid w:val="00322D52"/>
    <w:rsid w:val="00323F6A"/>
    <w:rsid w:val="0032415B"/>
    <w:rsid w:val="00324BEF"/>
    <w:rsid w:val="00324CDC"/>
    <w:rsid w:val="0032510F"/>
    <w:rsid w:val="00327016"/>
    <w:rsid w:val="00327689"/>
    <w:rsid w:val="00330537"/>
    <w:rsid w:val="00331F84"/>
    <w:rsid w:val="0033279F"/>
    <w:rsid w:val="003327C0"/>
    <w:rsid w:val="003328A2"/>
    <w:rsid w:val="00332CF3"/>
    <w:rsid w:val="00332E70"/>
    <w:rsid w:val="00333A77"/>
    <w:rsid w:val="003353D9"/>
    <w:rsid w:val="003355AC"/>
    <w:rsid w:val="00335664"/>
    <w:rsid w:val="00335A89"/>
    <w:rsid w:val="003361F5"/>
    <w:rsid w:val="00336207"/>
    <w:rsid w:val="00336275"/>
    <w:rsid w:val="003362FA"/>
    <w:rsid w:val="003366F9"/>
    <w:rsid w:val="00337AB5"/>
    <w:rsid w:val="00340BB8"/>
    <w:rsid w:val="00341016"/>
    <w:rsid w:val="00341498"/>
    <w:rsid w:val="0034222A"/>
    <w:rsid w:val="0034297A"/>
    <w:rsid w:val="00342BC4"/>
    <w:rsid w:val="003432E3"/>
    <w:rsid w:val="00343A9D"/>
    <w:rsid w:val="00344061"/>
    <w:rsid w:val="003446C5"/>
    <w:rsid w:val="0034584F"/>
    <w:rsid w:val="00345B64"/>
    <w:rsid w:val="00346234"/>
    <w:rsid w:val="00346243"/>
    <w:rsid w:val="0034630B"/>
    <w:rsid w:val="003464A9"/>
    <w:rsid w:val="003473AC"/>
    <w:rsid w:val="00347423"/>
    <w:rsid w:val="00347DCE"/>
    <w:rsid w:val="00350209"/>
    <w:rsid w:val="00350644"/>
    <w:rsid w:val="0035067E"/>
    <w:rsid w:val="0035203D"/>
    <w:rsid w:val="003532C1"/>
    <w:rsid w:val="00353608"/>
    <w:rsid w:val="00353708"/>
    <w:rsid w:val="00353A73"/>
    <w:rsid w:val="00353B25"/>
    <w:rsid w:val="00354618"/>
    <w:rsid w:val="00355313"/>
    <w:rsid w:val="0035549E"/>
    <w:rsid w:val="003556D9"/>
    <w:rsid w:val="00355F83"/>
    <w:rsid w:val="003605E0"/>
    <w:rsid w:val="003608D0"/>
    <w:rsid w:val="00361650"/>
    <w:rsid w:val="00361FF0"/>
    <w:rsid w:val="0036211D"/>
    <w:rsid w:val="00363471"/>
    <w:rsid w:val="00365748"/>
    <w:rsid w:val="00365F5A"/>
    <w:rsid w:val="00366A4C"/>
    <w:rsid w:val="00366AE1"/>
    <w:rsid w:val="00366D72"/>
    <w:rsid w:val="00366EF4"/>
    <w:rsid w:val="00367372"/>
    <w:rsid w:val="00367AFE"/>
    <w:rsid w:val="00370298"/>
    <w:rsid w:val="003708CA"/>
    <w:rsid w:val="00370DD7"/>
    <w:rsid w:val="003710E3"/>
    <w:rsid w:val="003718E8"/>
    <w:rsid w:val="00371FA3"/>
    <w:rsid w:val="00373EF9"/>
    <w:rsid w:val="00374389"/>
    <w:rsid w:val="00374502"/>
    <w:rsid w:val="003752D3"/>
    <w:rsid w:val="003759DE"/>
    <w:rsid w:val="0037607D"/>
    <w:rsid w:val="0037610E"/>
    <w:rsid w:val="003767D5"/>
    <w:rsid w:val="00376CA9"/>
    <w:rsid w:val="00377117"/>
    <w:rsid w:val="00381FB3"/>
    <w:rsid w:val="00382003"/>
    <w:rsid w:val="00382145"/>
    <w:rsid w:val="0038214C"/>
    <w:rsid w:val="0038286D"/>
    <w:rsid w:val="003844BD"/>
    <w:rsid w:val="003851AB"/>
    <w:rsid w:val="00386071"/>
    <w:rsid w:val="003865CD"/>
    <w:rsid w:val="003869A1"/>
    <w:rsid w:val="00386F3E"/>
    <w:rsid w:val="00390695"/>
    <w:rsid w:val="00390A54"/>
    <w:rsid w:val="00390F43"/>
    <w:rsid w:val="0039108C"/>
    <w:rsid w:val="00391963"/>
    <w:rsid w:val="003919E1"/>
    <w:rsid w:val="003922B2"/>
    <w:rsid w:val="0039297B"/>
    <w:rsid w:val="00392A6C"/>
    <w:rsid w:val="00393198"/>
    <w:rsid w:val="00394003"/>
    <w:rsid w:val="00394FF2"/>
    <w:rsid w:val="00395286"/>
    <w:rsid w:val="0039531E"/>
    <w:rsid w:val="00395BB1"/>
    <w:rsid w:val="003966F5"/>
    <w:rsid w:val="00396C44"/>
    <w:rsid w:val="00397163"/>
    <w:rsid w:val="003979DD"/>
    <w:rsid w:val="003A010E"/>
    <w:rsid w:val="003A1228"/>
    <w:rsid w:val="003A27DC"/>
    <w:rsid w:val="003A3727"/>
    <w:rsid w:val="003A458E"/>
    <w:rsid w:val="003A563A"/>
    <w:rsid w:val="003A5863"/>
    <w:rsid w:val="003A6BC0"/>
    <w:rsid w:val="003A7BB7"/>
    <w:rsid w:val="003A7CCD"/>
    <w:rsid w:val="003B1101"/>
    <w:rsid w:val="003B1EAA"/>
    <w:rsid w:val="003B2209"/>
    <w:rsid w:val="003B3040"/>
    <w:rsid w:val="003B31BD"/>
    <w:rsid w:val="003B4354"/>
    <w:rsid w:val="003B56F5"/>
    <w:rsid w:val="003B7043"/>
    <w:rsid w:val="003B71DA"/>
    <w:rsid w:val="003C1204"/>
    <w:rsid w:val="003C1BF0"/>
    <w:rsid w:val="003C2589"/>
    <w:rsid w:val="003C2D37"/>
    <w:rsid w:val="003C3D9C"/>
    <w:rsid w:val="003C4273"/>
    <w:rsid w:val="003C43F0"/>
    <w:rsid w:val="003C4D89"/>
    <w:rsid w:val="003C52B0"/>
    <w:rsid w:val="003C58F8"/>
    <w:rsid w:val="003C5A87"/>
    <w:rsid w:val="003C6A40"/>
    <w:rsid w:val="003C7762"/>
    <w:rsid w:val="003C7A7D"/>
    <w:rsid w:val="003C7FF6"/>
    <w:rsid w:val="003D05E1"/>
    <w:rsid w:val="003D0731"/>
    <w:rsid w:val="003D0BA3"/>
    <w:rsid w:val="003D1B9E"/>
    <w:rsid w:val="003D1BF6"/>
    <w:rsid w:val="003D24CA"/>
    <w:rsid w:val="003D2A0B"/>
    <w:rsid w:val="003D2C90"/>
    <w:rsid w:val="003D3501"/>
    <w:rsid w:val="003D3DEB"/>
    <w:rsid w:val="003D413E"/>
    <w:rsid w:val="003D5029"/>
    <w:rsid w:val="003D5641"/>
    <w:rsid w:val="003D5AA7"/>
    <w:rsid w:val="003D6CEA"/>
    <w:rsid w:val="003D7DA6"/>
    <w:rsid w:val="003E0F7E"/>
    <w:rsid w:val="003E105B"/>
    <w:rsid w:val="003E48A6"/>
    <w:rsid w:val="003E4CFD"/>
    <w:rsid w:val="003E5570"/>
    <w:rsid w:val="003E5759"/>
    <w:rsid w:val="003E6502"/>
    <w:rsid w:val="003E6A33"/>
    <w:rsid w:val="003E6FC7"/>
    <w:rsid w:val="003E75CD"/>
    <w:rsid w:val="003F091D"/>
    <w:rsid w:val="003F092E"/>
    <w:rsid w:val="003F0C1B"/>
    <w:rsid w:val="003F0F10"/>
    <w:rsid w:val="003F1057"/>
    <w:rsid w:val="003F17A5"/>
    <w:rsid w:val="003F18F5"/>
    <w:rsid w:val="003F3901"/>
    <w:rsid w:val="003F4223"/>
    <w:rsid w:val="003F5702"/>
    <w:rsid w:val="003F58E2"/>
    <w:rsid w:val="003F5A77"/>
    <w:rsid w:val="003F64C4"/>
    <w:rsid w:val="003F6FDE"/>
    <w:rsid w:val="003F7D0B"/>
    <w:rsid w:val="00400AC9"/>
    <w:rsid w:val="0040328F"/>
    <w:rsid w:val="00403BBC"/>
    <w:rsid w:val="004047FF"/>
    <w:rsid w:val="00404A3E"/>
    <w:rsid w:val="00406789"/>
    <w:rsid w:val="00406B55"/>
    <w:rsid w:val="0040725D"/>
    <w:rsid w:val="004075A1"/>
    <w:rsid w:val="00407667"/>
    <w:rsid w:val="004108C2"/>
    <w:rsid w:val="004109C6"/>
    <w:rsid w:val="00410FBF"/>
    <w:rsid w:val="00410FEF"/>
    <w:rsid w:val="0041111B"/>
    <w:rsid w:val="0041119E"/>
    <w:rsid w:val="004123F4"/>
    <w:rsid w:val="00413158"/>
    <w:rsid w:val="00413460"/>
    <w:rsid w:val="00413C2A"/>
    <w:rsid w:val="004153FB"/>
    <w:rsid w:val="0041756D"/>
    <w:rsid w:val="004177EA"/>
    <w:rsid w:val="004205A3"/>
    <w:rsid w:val="00420ADA"/>
    <w:rsid w:val="0042126B"/>
    <w:rsid w:val="004213A9"/>
    <w:rsid w:val="00421F03"/>
    <w:rsid w:val="004223FB"/>
    <w:rsid w:val="0042246C"/>
    <w:rsid w:val="00422BCB"/>
    <w:rsid w:val="00422EE3"/>
    <w:rsid w:val="00423E86"/>
    <w:rsid w:val="00424E27"/>
    <w:rsid w:val="00425232"/>
    <w:rsid w:val="00425CAF"/>
    <w:rsid w:val="00427134"/>
    <w:rsid w:val="004276C9"/>
    <w:rsid w:val="004277B8"/>
    <w:rsid w:val="00427922"/>
    <w:rsid w:val="00427D87"/>
    <w:rsid w:val="00430527"/>
    <w:rsid w:val="004306E2"/>
    <w:rsid w:val="00432C12"/>
    <w:rsid w:val="00432F62"/>
    <w:rsid w:val="00433D4A"/>
    <w:rsid w:val="00434110"/>
    <w:rsid w:val="0043478E"/>
    <w:rsid w:val="00434E31"/>
    <w:rsid w:val="00435A92"/>
    <w:rsid w:val="004366B4"/>
    <w:rsid w:val="00437149"/>
    <w:rsid w:val="0043724F"/>
    <w:rsid w:val="00437447"/>
    <w:rsid w:val="00442F58"/>
    <w:rsid w:val="00443B53"/>
    <w:rsid w:val="004441A4"/>
    <w:rsid w:val="0044485E"/>
    <w:rsid w:val="00444A9F"/>
    <w:rsid w:val="00445686"/>
    <w:rsid w:val="0044613C"/>
    <w:rsid w:val="0045099C"/>
    <w:rsid w:val="004538C8"/>
    <w:rsid w:val="00453CA2"/>
    <w:rsid w:val="0045477B"/>
    <w:rsid w:val="00454CE0"/>
    <w:rsid w:val="0045661A"/>
    <w:rsid w:val="00457590"/>
    <w:rsid w:val="0045773D"/>
    <w:rsid w:val="00462075"/>
    <w:rsid w:val="0046241A"/>
    <w:rsid w:val="0046291A"/>
    <w:rsid w:val="00462C38"/>
    <w:rsid w:val="00462CDA"/>
    <w:rsid w:val="00462FE4"/>
    <w:rsid w:val="004634C6"/>
    <w:rsid w:val="004634F7"/>
    <w:rsid w:val="0046356F"/>
    <w:rsid w:val="00463AB7"/>
    <w:rsid w:val="00465A7D"/>
    <w:rsid w:val="00466515"/>
    <w:rsid w:val="004667B2"/>
    <w:rsid w:val="00466A3D"/>
    <w:rsid w:val="00466BBD"/>
    <w:rsid w:val="004677B1"/>
    <w:rsid w:val="00467EE4"/>
    <w:rsid w:val="00470987"/>
    <w:rsid w:val="0047121C"/>
    <w:rsid w:val="0047213A"/>
    <w:rsid w:val="004721FA"/>
    <w:rsid w:val="00472B9E"/>
    <w:rsid w:val="00472D67"/>
    <w:rsid w:val="00474B39"/>
    <w:rsid w:val="00475385"/>
    <w:rsid w:val="00475829"/>
    <w:rsid w:val="00475B37"/>
    <w:rsid w:val="0047651E"/>
    <w:rsid w:val="00477289"/>
    <w:rsid w:val="004773AF"/>
    <w:rsid w:val="0047790E"/>
    <w:rsid w:val="0048249C"/>
    <w:rsid w:val="00482725"/>
    <w:rsid w:val="004827D9"/>
    <w:rsid w:val="004829B7"/>
    <w:rsid w:val="00482BD0"/>
    <w:rsid w:val="004838AF"/>
    <w:rsid w:val="00483D4A"/>
    <w:rsid w:val="00484A7A"/>
    <w:rsid w:val="0048532D"/>
    <w:rsid w:val="0048585C"/>
    <w:rsid w:val="004869EB"/>
    <w:rsid w:val="00486C53"/>
    <w:rsid w:val="0048706D"/>
    <w:rsid w:val="004873FE"/>
    <w:rsid w:val="00490711"/>
    <w:rsid w:val="00490BF5"/>
    <w:rsid w:val="00491D10"/>
    <w:rsid w:val="00492EAD"/>
    <w:rsid w:val="00492EDB"/>
    <w:rsid w:val="004932B0"/>
    <w:rsid w:val="00493917"/>
    <w:rsid w:val="00493A72"/>
    <w:rsid w:val="00494610"/>
    <w:rsid w:val="00494738"/>
    <w:rsid w:val="0049688D"/>
    <w:rsid w:val="004A0EC3"/>
    <w:rsid w:val="004A192A"/>
    <w:rsid w:val="004A1A8A"/>
    <w:rsid w:val="004A4269"/>
    <w:rsid w:val="004A4708"/>
    <w:rsid w:val="004A47F1"/>
    <w:rsid w:val="004A5A7D"/>
    <w:rsid w:val="004A7111"/>
    <w:rsid w:val="004A781D"/>
    <w:rsid w:val="004A7BCE"/>
    <w:rsid w:val="004B1281"/>
    <w:rsid w:val="004B22EE"/>
    <w:rsid w:val="004B244E"/>
    <w:rsid w:val="004B2903"/>
    <w:rsid w:val="004B2B2A"/>
    <w:rsid w:val="004B34CB"/>
    <w:rsid w:val="004B35D5"/>
    <w:rsid w:val="004B3603"/>
    <w:rsid w:val="004B3B00"/>
    <w:rsid w:val="004B4231"/>
    <w:rsid w:val="004B4459"/>
    <w:rsid w:val="004B4842"/>
    <w:rsid w:val="004B486B"/>
    <w:rsid w:val="004B57D7"/>
    <w:rsid w:val="004B645D"/>
    <w:rsid w:val="004B794E"/>
    <w:rsid w:val="004B7D26"/>
    <w:rsid w:val="004C08B6"/>
    <w:rsid w:val="004C0FA0"/>
    <w:rsid w:val="004C1753"/>
    <w:rsid w:val="004C1D13"/>
    <w:rsid w:val="004C2348"/>
    <w:rsid w:val="004C2BB5"/>
    <w:rsid w:val="004C35BB"/>
    <w:rsid w:val="004C36A6"/>
    <w:rsid w:val="004C428A"/>
    <w:rsid w:val="004C43A0"/>
    <w:rsid w:val="004C4C01"/>
    <w:rsid w:val="004C4E0F"/>
    <w:rsid w:val="004C5C0B"/>
    <w:rsid w:val="004C6D2B"/>
    <w:rsid w:val="004C6ED9"/>
    <w:rsid w:val="004D0AF1"/>
    <w:rsid w:val="004D290D"/>
    <w:rsid w:val="004D2B74"/>
    <w:rsid w:val="004D3584"/>
    <w:rsid w:val="004D3D94"/>
    <w:rsid w:val="004D3ED2"/>
    <w:rsid w:val="004D5AE4"/>
    <w:rsid w:val="004D679A"/>
    <w:rsid w:val="004D682A"/>
    <w:rsid w:val="004D73D7"/>
    <w:rsid w:val="004D7697"/>
    <w:rsid w:val="004E04F3"/>
    <w:rsid w:val="004E0569"/>
    <w:rsid w:val="004E0A96"/>
    <w:rsid w:val="004E1212"/>
    <w:rsid w:val="004E152E"/>
    <w:rsid w:val="004E15BE"/>
    <w:rsid w:val="004E1A65"/>
    <w:rsid w:val="004E1CA9"/>
    <w:rsid w:val="004E1D93"/>
    <w:rsid w:val="004E207D"/>
    <w:rsid w:val="004E2744"/>
    <w:rsid w:val="004E2904"/>
    <w:rsid w:val="004E33BE"/>
    <w:rsid w:val="004E44DB"/>
    <w:rsid w:val="004E464B"/>
    <w:rsid w:val="004E46B8"/>
    <w:rsid w:val="004E5060"/>
    <w:rsid w:val="004E534B"/>
    <w:rsid w:val="004E53BB"/>
    <w:rsid w:val="004E56FB"/>
    <w:rsid w:val="004E5B01"/>
    <w:rsid w:val="004E71CD"/>
    <w:rsid w:val="004E73F8"/>
    <w:rsid w:val="004E77A3"/>
    <w:rsid w:val="004E79F2"/>
    <w:rsid w:val="004E7A0C"/>
    <w:rsid w:val="004E7AF7"/>
    <w:rsid w:val="004E7BF9"/>
    <w:rsid w:val="004E7F44"/>
    <w:rsid w:val="004F0488"/>
    <w:rsid w:val="004F1205"/>
    <w:rsid w:val="004F1634"/>
    <w:rsid w:val="004F187C"/>
    <w:rsid w:val="004F1C69"/>
    <w:rsid w:val="004F333F"/>
    <w:rsid w:val="004F334E"/>
    <w:rsid w:val="004F33E8"/>
    <w:rsid w:val="004F43AE"/>
    <w:rsid w:val="004F4C3C"/>
    <w:rsid w:val="004F58ED"/>
    <w:rsid w:val="004F5F17"/>
    <w:rsid w:val="0050152C"/>
    <w:rsid w:val="00503BD0"/>
    <w:rsid w:val="00504F4B"/>
    <w:rsid w:val="005053A8"/>
    <w:rsid w:val="005055D9"/>
    <w:rsid w:val="0050563A"/>
    <w:rsid w:val="00506BB6"/>
    <w:rsid w:val="00507220"/>
    <w:rsid w:val="00507669"/>
    <w:rsid w:val="00510140"/>
    <w:rsid w:val="005105C3"/>
    <w:rsid w:val="00511037"/>
    <w:rsid w:val="005118DF"/>
    <w:rsid w:val="005121B3"/>
    <w:rsid w:val="00513177"/>
    <w:rsid w:val="005131D5"/>
    <w:rsid w:val="00513276"/>
    <w:rsid w:val="00513FBB"/>
    <w:rsid w:val="00515A8A"/>
    <w:rsid w:val="00515B4A"/>
    <w:rsid w:val="00515EEC"/>
    <w:rsid w:val="005160DA"/>
    <w:rsid w:val="0051646D"/>
    <w:rsid w:val="005166EF"/>
    <w:rsid w:val="005172A9"/>
    <w:rsid w:val="005207EE"/>
    <w:rsid w:val="005211C0"/>
    <w:rsid w:val="00522326"/>
    <w:rsid w:val="005226FA"/>
    <w:rsid w:val="00522FE7"/>
    <w:rsid w:val="0052301D"/>
    <w:rsid w:val="005232C2"/>
    <w:rsid w:val="00523C89"/>
    <w:rsid w:val="00523D57"/>
    <w:rsid w:val="00524694"/>
    <w:rsid w:val="0052525F"/>
    <w:rsid w:val="00525278"/>
    <w:rsid w:val="0052547B"/>
    <w:rsid w:val="00525695"/>
    <w:rsid w:val="0052586D"/>
    <w:rsid w:val="005258C8"/>
    <w:rsid w:val="00525C49"/>
    <w:rsid w:val="00525ECF"/>
    <w:rsid w:val="00525FCE"/>
    <w:rsid w:val="005268CC"/>
    <w:rsid w:val="005273B5"/>
    <w:rsid w:val="0052796B"/>
    <w:rsid w:val="005315F9"/>
    <w:rsid w:val="00531F23"/>
    <w:rsid w:val="00532839"/>
    <w:rsid w:val="00534E95"/>
    <w:rsid w:val="005358B0"/>
    <w:rsid w:val="0054019F"/>
    <w:rsid w:val="005405A4"/>
    <w:rsid w:val="00540A1D"/>
    <w:rsid w:val="00540E64"/>
    <w:rsid w:val="005411FF"/>
    <w:rsid w:val="0054140A"/>
    <w:rsid w:val="005414C4"/>
    <w:rsid w:val="005418F9"/>
    <w:rsid w:val="00541A55"/>
    <w:rsid w:val="00541C1C"/>
    <w:rsid w:val="0054388F"/>
    <w:rsid w:val="005441A4"/>
    <w:rsid w:val="00544F18"/>
    <w:rsid w:val="005463CC"/>
    <w:rsid w:val="00547C3E"/>
    <w:rsid w:val="00547EC7"/>
    <w:rsid w:val="005506AA"/>
    <w:rsid w:val="005507EA"/>
    <w:rsid w:val="0055116C"/>
    <w:rsid w:val="00551235"/>
    <w:rsid w:val="0055148F"/>
    <w:rsid w:val="00551C2D"/>
    <w:rsid w:val="00552328"/>
    <w:rsid w:val="00552B9B"/>
    <w:rsid w:val="00552EA4"/>
    <w:rsid w:val="005532B9"/>
    <w:rsid w:val="00553D88"/>
    <w:rsid w:val="00553E01"/>
    <w:rsid w:val="00554548"/>
    <w:rsid w:val="00554A96"/>
    <w:rsid w:val="0055561E"/>
    <w:rsid w:val="0055641D"/>
    <w:rsid w:val="005567F9"/>
    <w:rsid w:val="005568F5"/>
    <w:rsid w:val="005573A3"/>
    <w:rsid w:val="005573F6"/>
    <w:rsid w:val="0056020A"/>
    <w:rsid w:val="00560232"/>
    <w:rsid w:val="005608F4"/>
    <w:rsid w:val="0056112B"/>
    <w:rsid w:val="00561148"/>
    <w:rsid w:val="00561283"/>
    <w:rsid w:val="005621AF"/>
    <w:rsid w:val="00562F60"/>
    <w:rsid w:val="00564213"/>
    <w:rsid w:val="00564991"/>
    <w:rsid w:val="005652FD"/>
    <w:rsid w:val="00565463"/>
    <w:rsid w:val="00565BBD"/>
    <w:rsid w:val="00566C6D"/>
    <w:rsid w:val="00566C76"/>
    <w:rsid w:val="00567DC5"/>
    <w:rsid w:val="0057075B"/>
    <w:rsid w:val="00570921"/>
    <w:rsid w:val="00570B16"/>
    <w:rsid w:val="0057279D"/>
    <w:rsid w:val="00572864"/>
    <w:rsid w:val="00573063"/>
    <w:rsid w:val="00573463"/>
    <w:rsid w:val="00574C77"/>
    <w:rsid w:val="00575383"/>
    <w:rsid w:val="00575F65"/>
    <w:rsid w:val="005762A4"/>
    <w:rsid w:val="00576588"/>
    <w:rsid w:val="0057706A"/>
    <w:rsid w:val="005774B3"/>
    <w:rsid w:val="00577DCB"/>
    <w:rsid w:val="005803D1"/>
    <w:rsid w:val="005806EE"/>
    <w:rsid w:val="00580DAE"/>
    <w:rsid w:val="00580F47"/>
    <w:rsid w:val="00581422"/>
    <w:rsid w:val="00582594"/>
    <w:rsid w:val="00582A15"/>
    <w:rsid w:val="00582C6E"/>
    <w:rsid w:val="0058341C"/>
    <w:rsid w:val="00583FC6"/>
    <w:rsid w:val="0058426F"/>
    <w:rsid w:val="00584965"/>
    <w:rsid w:val="00585E77"/>
    <w:rsid w:val="0058730F"/>
    <w:rsid w:val="00587D52"/>
    <w:rsid w:val="005904F5"/>
    <w:rsid w:val="00590F81"/>
    <w:rsid w:val="00591BB5"/>
    <w:rsid w:val="0059223D"/>
    <w:rsid w:val="005925B4"/>
    <w:rsid w:val="005927D3"/>
    <w:rsid w:val="00592A42"/>
    <w:rsid w:val="0059377B"/>
    <w:rsid w:val="00594423"/>
    <w:rsid w:val="005951F4"/>
    <w:rsid w:val="00595342"/>
    <w:rsid w:val="005953C2"/>
    <w:rsid w:val="00595B4B"/>
    <w:rsid w:val="005A008E"/>
    <w:rsid w:val="005A018D"/>
    <w:rsid w:val="005A050C"/>
    <w:rsid w:val="005A0B86"/>
    <w:rsid w:val="005A0E79"/>
    <w:rsid w:val="005A15D2"/>
    <w:rsid w:val="005A3DAD"/>
    <w:rsid w:val="005A3E2D"/>
    <w:rsid w:val="005A448D"/>
    <w:rsid w:val="005A572C"/>
    <w:rsid w:val="005A5DF9"/>
    <w:rsid w:val="005A61B2"/>
    <w:rsid w:val="005A6641"/>
    <w:rsid w:val="005A6936"/>
    <w:rsid w:val="005A6DFA"/>
    <w:rsid w:val="005A75A0"/>
    <w:rsid w:val="005A763A"/>
    <w:rsid w:val="005A7A45"/>
    <w:rsid w:val="005B01A6"/>
    <w:rsid w:val="005B0694"/>
    <w:rsid w:val="005B0BD5"/>
    <w:rsid w:val="005B0FAD"/>
    <w:rsid w:val="005B2CDD"/>
    <w:rsid w:val="005B380F"/>
    <w:rsid w:val="005B38FF"/>
    <w:rsid w:val="005B55DA"/>
    <w:rsid w:val="005B6083"/>
    <w:rsid w:val="005B6780"/>
    <w:rsid w:val="005B6D57"/>
    <w:rsid w:val="005B7F51"/>
    <w:rsid w:val="005C427C"/>
    <w:rsid w:val="005C4551"/>
    <w:rsid w:val="005C48DE"/>
    <w:rsid w:val="005C4D7F"/>
    <w:rsid w:val="005C65C3"/>
    <w:rsid w:val="005C7ECE"/>
    <w:rsid w:val="005D02A9"/>
    <w:rsid w:val="005D07C6"/>
    <w:rsid w:val="005D1724"/>
    <w:rsid w:val="005D218B"/>
    <w:rsid w:val="005D21C5"/>
    <w:rsid w:val="005D2ADB"/>
    <w:rsid w:val="005D3CA6"/>
    <w:rsid w:val="005D4137"/>
    <w:rsid w:val="005D432F"/>
    <w:rsid w:val="005D46CC"/>
    <w:rsid w:val="005D48B7"/>
    <w:rsid w:val="005D4B3C"/>
    <w:rsid w:val="005D4E0F"/>
    <w:rsid w:val="005D4ED9"/>
    <w:rsid w:val="005D54AD"/>
    <w:rsid w:val="005D55CF"/>
    <w:rsid w:val="005D562D"/>
    <w:rsid w:val="005D59F1"/>
    <w:rsid w:val="005D670A"/>
    <w:rsid w:val="005D77C1"/>
    <w:rsid w:val="005D7D04"/>
    <w:rsid w:val="005E067E"/>
    <w:rsid w:val="005E07BE"/>
    <w:rsid w:val="005E0C17"/>
    <w:rsid w:val="005E0F8B"/>
    <w:rsid w:val="005E11A9"/>
    <w:rsid w:val="005E3195"/>
    <w:rsid w:val="005E34B1"/>
    <w:rsid w:val="005E35AC"/>
    <w:rsid w:val="005E35B3"/>
    <w:rsid w:val="005E40D3"/>
    <w:rsid w:val="005E4173"/>
    <w:rsid w:val="005E4519"/>
    <w:rsid w:val="005E4B4C"/>
    <w:rsid w:val="005E62D1"/>
    <w:rsid w:val="005E7691"/>
    <w:rsid w:val="005E7C38"/>
    <w:rsid w:val="005F04D9"/>
    <w:rsid w:val="005F0612"/>
    <w:rsid w:val="005F17C3"/>
    <w:rsid w:val="005F1F01"/>
    <w:rsid w:val="005F2886"/>
    <w:rsid w:val="005F28F2"/>
    <w:rsid w:val="005F4DF9"/>
    <w:rsid w:val="005F53B1"/>
    <w:rsid w:val="005F58B8"/>
    <w:rsid w:val="005F6545"/>
    <w:rsid w:val="00600C98"/>
    <w:rsid w:val="0060122E"/>
    <w:rsid w:val="00601A83"/>
    <w:rsid w:val="00601B2E"/>
    <w:rsid w:val="00602F58"/>
    <w:rsid w:val="00603908"/>
    <w:rsid w:val="00603A0D"/>
    <w:rsid w:val="00605D47"/>
    <w:rsid w:val="0060624A"/>
    <w:rsid w:val="006068F2"/>
    <w:rsid w:val="00606BFE"/>
    <w:rsid w:val="006079E1"/>
    <w:rsid w:val="00607BBD"/>
    <w:rsid w:val="006104B1"/>
    <w:rsid w:val="0061175B"/>
    <w:rsid w:val="006118AB"/>
    <w:rsid w:val="00612166"/>
    <w:rsid w:val="0061266F"/>
    <w:rsid w:val="00612D16"/>
    <w:rsid w:val="00612D86"/>
    <w:rsid w:val="0061314C"/>
    <w:rsid w:val="00613B62"/>
    <w:rsid w:val="00613E97"/>
    <w:rsid w:val="00614340"/>
    <w:rsid w:val="00615BA6"/>
    <w:rsid w:val="00616018"/>
    <w:rsid w:val="0061619F"/>
    <w:rsid w:val="006165EE"/>
    <w:rsid w:val="00616789"/>
    <w:rsid w:val="00617043"/>
    <w:rsid w:val="0062151F"/>
    <w:rsid w:val="00621669"/>
    <w:rsid w:val="00622E2A"/>
    <w:rsid w:val="006240FE"/>
    <w:rsid w:val="006254EF"/>
    <w:rsid w:val="0062558A"/>
    <w:rsid w:val="00625C08"/>
    <w:rsid w:val="0062635F"/>
    <w:rsid w:val="006263F2"/>
    <w:rsid w:val="006279D0"/>
    <w:rsid w:val="006303C7"/>
    <w:rsid w:val="00630AEA"/>
    <w:rsid w:val="00630DF8"/>
    <w:rsid w:val="006314FD"/>
    <w:rsid w:val="0063221B"/>
    <w:rsid w:val="00632BD2"/>
    <w:rsid w:val="00632D0F"/>
    <w:rsid w:val="006332D1"/>
    <w:rsid w:val="0063342B"/>
    <w:rsid w:val="006337F9"/>
    <w:rsid w:val="00633E47"/>
    <w:rsid w:val="00633EE6"/>
    <w:rsid w:val="00633FAA"/>
    <w:rsid w:val="00634507"/>
    <w:rsid w:val="00636190"/>
    <w:rsid w:val="00636289"/>
    <w:rsid w:val="00637415"/>
    <w:rsid w:val="00637EC3"/>
    <w:rsid w:val="00637EDB"/>
    <w:rsid w:val="00641425"/>
    <w:rsid w:val="00642295"/>
    <w:rsid w:val="006424D9"/>
    <w:rsid w:val="00642983"/>
    <w:rsid w:val="00642B11"/>
    <w:rsid w:val="00643B1C"/>
    <w:rsid w:val="00643DA5"/>
    <w:rsid w:val="0064504F"/>
    <w:rsid w:val="00645278"/>
    <w:rsid w:val="00645335"/>
    <w:rsid w:val="00645512"/>
    <w:rsid w:val="006478FF"/>
    <w:rsid w:val="00647FBB"/>
    <w:rsid w:val="0065004A"/>
    <w:rsid w:val="00650562"/>
    <w:rsid w:val="00650703"/>
    <w:rsid w:val="00650755"/>
    <w:rsid w:val="0065161A"/>
    <w:rsid w:val="00651BD2"/>
    <w:rsid w:val="00652320"/>
    <w:rsid w:val="006523FD"/>
    <w:rsid w:val="00652AD0"/>
    <w:rsid w:val="00652D26"/>
    <w:rsid w:val="006534BF"/>
    <w:rsid w:val="00653C64"/>
    <w:rsid w:val="00653CC6"/>
    <w:rsid w:val="00653D58"/>
    <w:rsid w:val="00654810"/>
    <w:rsid w:val="00654C96"/>
    <w:rsid w:val="00655530"/>
    <w:rsid w:val="006556DB"/>
    <w:rsid w:val="00655C1A"/>
    <w:rsid w:val="00656508"/>
    <w:rsid w:val="00656D39"/>
    <w:rsid w:val="00660E53"/>
    <w:rsid w:val="00661AFD"/>
    <w:rsid w:val="00664C45"/>
    <w:rsid w:val="00665013"/>
    <w:rsid w:val="00665296"/>
    <w:rsid w:val="00665AB1"/>
    <w:rsid w:val="00667356"/>
    <w:rsid w:val="006678B1"/>
    <w:rsid w:val="006709BA"/>
    <w:rsid w:val="00670FD5"/>
    <w:rsid w:val="00670FE2"/>
    <w:rsid w:val="00672474"/>
    <w:rsid w:val="00672B5E"/>
    <w:rsid w:val="00672FBF"/>
    <w:rsid w:val="006730A9"/>
    <w:rsid w:val="00673442"/>
    <w:rsid w:val="006738F7"/>
    <w:rsid w:val="0067412C"/>
    <w:rsid w:val="00674938"/>
    <w:rsid w:val="006749B2"/>
    <w:rsid w:val="00674F03"/>
    <w:rsid w:val="0067528F"/>
    <w:rsid w:val="006758DE"/>
    <w:rsid w:val="006769EC"/>
    <w:rsid w:val="006777DD"/>
    <w:rsid w:val="00677A8C"/>
    <w:rsid w:val="0068045A"/>
    <w:rsid w:val="00680599"/>
    <w:rsid w:val="0068069E"/>
    <w:rsid w:val="00680B56"/>
    <w:rsid w:val="00681707"/>
    <w:rsid w:val="00681B8C"/>
    <w:rsid w:val="00681D95"/>
    <w:rsid w:val="00682503"/>
    <w:rsid w:val="006826D9"/>
    <w:rsid w:val="00683F19"/>
    <w:rsid w:val="00683F62"/>
    <w:rsid w:val="006851D4"/>
    <w:rsid w:val="00685881"/>
    <w:rsid w:val="00685B98"/>
    <w:rsid w:val="00686441"/>
    <w:rsid w:val="00687301"/>
    <w:rsid w:val="00687995"/>
    <w:rsid w:val="006902D3"/>
    <w:rsid w:val="006908B0"/>
    <w:rsid w:val="00690BF0"/>
    <w:rsid w:val="00690E42"/>
    <w:rsid w:val="00691647"/>
    <w:rsid w:val="00691D6A"/>
    <w:rsid w:val="0069215C"/>
    <w:rsid w:val="006927DD"/>
    <w:rsid w:val="00692B91"/>
    <w:rsid w:val="00692C86"/>
    <w:rsid w:val="006933F6"/>
    <w:rsid w:val="0069344A"/>
    <w:rsid w:val="0069392C"/>
    <w:rsid w:val="00693CCD"/>
    <w:rsid w:val="00694296"/>
    <w:rsid w:val="00694C2C"/>
    <w:rsid w:val="00695080"/>
    <w:rsid w:val="00695ED8"/>
    <w:rsid w:val="0069612D"/>
    <w:rsid w:val="006968E7"/>
    <w:rsid w:val="00696EC7"/>
    <w:rsid w:val="006971A9"/>
    <w:rsid w:val="0069721E"/>
    <w:rsid w:val="006A0A7E"/>
    <w:rsid w:val="006A1102"/>
    <w:rsid w:val="006A117F"/>
    <w:rsid w:val="006A1CDD"/>
    <w:rsid w:val="006A2B18"/>
    <w:rsid w:val="006A3941"/>
    <w:rsid w:val="006A40C4"/>
    <w:rsid w:val="006A5CF8"/>
    <w:rsid w:val="006A63EE"/>
    <w:rsid w:val="006A6646"/>
    <w:rsid w:val="006A6797"/>
    <w:rsid w:val="006A6A45"/>
    <w:rsid w:val="006A6FF3"/>
    <w:rsid w:val="006A779A"/>
    <w:rsid w:val="006B0FF0"/>
    <w:rsid w:val="006B1572"/>
    <w:rsid w:val="006B1F59"/>
    <w:rsid w:val="006B2BE9"/>
    <w:rsid w:val="006B2C32"/>
    <w:rsid w:val="006B360C"/>
    <w:rsid w:val="006B38F4"/>
    <w:rsid w:val="006B4166"/>
    <w:rsid w:val="006B46EF"/>
    <w:rsid w:val="006B4DED"/>
    <w:rsid w:val="006B50B3"/>
    <w:rsid w:val="006B6CA7"/>
    <w:rsid w:val="006B6E81"/>
    <w:rsid w:val="006B7D3F"/>
    <w:rsid w:val="006B7E92"/>
    <w:rsid w:val="006C0090"/>
    <w:rsid w:val="006C0B7B"/>
    <w:rsid w:val="006C1F67"/>
    <w:rsid w:val="006C3C88"/>
    <w:rsid w:val="006C4E00"/>
    <w:rsid w:val="006C58B1"/>
    <w:rsid w:val="006C65E2"/>
    <w:rsid w:val="006C6C8C"/>
    <w:rsid w:val="006C7325"/>
    <w:rsid w:val="006C79D1"/>
    <w:rsid w:val="006D01E3"/>
    <w:rsid w:val="006D0303"/>
    <w:rsid w:val="006D03F4"/>
    <w:rsid w:val="006D0C0A"/>
    <w:rsid w:val="006D0DD6"/>
    <w:rsid w:val="006D0EAF"/>
    <w:rsid w:val="006D1433"/>
    <w:rsid w:val="006D2238"/>
    <w:rsid w:val="006D2271"/>
    <w:rsid w:val="006D3247"/>
    <w:rsid w:val="006D3427"/>
    <w:rsid w:val="006D4B71"/>
    <w:rsid w:val="006D53D6"/>
    <w:rsid w:val="006D6559"/>
    <w:rsid w:val="006D65B0"/>
    <w:rsid w:val="006D65BD"/>
    <w:rsid w:val="006D6F69"/>
    <w:rsid w:val="006D7198"/>
    <w:rsid w:val="006E0A30"/>
    <w:rsid w:val="006E0E54"/>
    <w:rsid w:val="006E1153"/>
    <w:rsid w:val="006E1272"/>
    <w:rsid w:val="006E1CDD"/>
    <w:rsid w:val="006E2FA8"/>
    <w:rsid w:val="006E35D6"/>
    <w:rsid w:val="006E3644"/>
    <w:rsid w:val="006E3DC3"/>
    <w:rsid w:val="006E4213"/>
    <w:rsid w:val="006E45B1"/>
    <w:rsid w:val="006E5549"/>
    <w:rsid w:val="006E576D"/>
    <w:rsid w:val="006E58F1"/>
    <w:rsid w:val="006E70F0"/>
    <w:rsid w:val="006E7E6F"/>
    <w:rsid w:val="006F2435"/>
    <w:rsid w:val="006F251C"/>
    <w:rsid w:val="006F25AB"/>
    <w:rsid w:val="006F2C4B"/>
    <w:rsid w:val="006F3046"/>
    <w:rsid w:val="006F3BB1"/>
    <w:rsid w:val="006F3DBF"/>
    <w:rsid w:val="006F4653"/>
    <w:rsid w:val="006F5F43"/>
    <w:rsid w:val="006F68E2"/>
    <w:rsid w:val="006F69C8"/>
    <w:rsid w:val="006F7172"/>
    <w:rsid w:val="006F71AD"/>
    <w:rsid w:val="006F73F4"/>
    <w:rsid w:val="007000B1"/>
    <w:rsid w:val="00701041"/>
    <w:rsid w:val="00701584"/>
    <w:rsid w:val="00702AAA"/>
    <w:rsid w:val="007037E8"/>
    <w:rsid w:val="00703822"/>
    <w:rsid w:val="0070559B"/>
    <w:rsid w:val="007056AB"/>
    <w:rsid w:val="00705A0F"/>
    <w:rsid w:val="00706015"/>
    <w:rsid w:val="007060DF"/>
    <w:rsid w:val="00706547"/>
    <w:rsid w:val="0070718A"/>
    <w:rsid w:val="0071043F"/>
    <w:rsid w:val="0071086F"/>
    <w:rsid w:val="00711327"/>
    <w:rsid w:val="00712345"/>
    <w:rsid w:val="00712581"/>
    <w:rsid w:val="00712ED5"/>
    <w:rsid w:val="0071392F"/>
    <w:rsid w:val="0071407A"/>
    <w:rsid w:val="00714D92"/>
    <w:rsid w:val="00715707"/>
    <w:rsid w:val="0071576A"/>
    <w:rsid w:val="00715D95"/>
    <w:rsid w:val="00715EB7"/>
    <w:rsid w:val="00716135"/>
    <w:rsid w:val="007172B7"/>
    <w:rsid w:val="00720550"/>
    <w:rsid w:val="00720C9C"/>
    <w:rsid w:val="00720F6C"/>
    <w:rsid w:val="00720F71"/>
    <w:rsid w:val="00721176"/>
    <w:rsid w:val="0072357A"/>
    <w:rsid w:val="00723D7E"/>
    <w:rsid w:val="0072490B"/>
    <w:rsid w:val="00724A5A"/>
    <w:rsid w:val="00725451"/>
    <w:rsid w:val="007255DF"/>
    <w:rsid w:val="00726AF1"/>
    <w:rsid w:val="00726B9C"/>
    <w:rsid w:val="00726DFE"/>
    <w:rsid w:val="00727ACF"/>
    <w:rsid w:val="00727E37"/>
    <w:rsid w:val="007307FB"/>
    <w:rsid w:val="00730941"/>
    <w:rsid w:val="007309DF"/>
    <w:rsid w:val="00731133"/>
    <w:rsid w:val="0073167C"/>
    <w:rsid w:val="00731EDE"/>
    <w:rsid w:val="00732047"/>
    <w:rsid w:val="00732880"/>
    <w:rsid w:val="00732C91"/>
    <w:rsid w:val="00733DC3"/>
    <w:rsid w:val="00734278"/>
    <w:rsid w:val="00734B23"/>
    <w:rsid w:val="007351EF"/>
    <w:rsid w:val="00735884"/>
    <w:rsid w:val="00735ADA"/>
    <w:rsid w:val="00736549"/>
    <w:rsid w:val="00736552"/>
    <w:rsid w:val="007366DC"/>
    <w:rsid w:val="007369F9"/>
    <w:rsid w:val="007379EE"/>
    <w:rsid w:val="00737C3E"/>
    <w:rsid w:val="00740973"/>
    <w:rsid w:val="0074245B"/>
    <w:rsid w:val="00742D99"/>
    <w:rsid w:val="00743493"/>
    <w:rsid w:val="0074356B"/>
    <w:rsid w:val="007441D7"/>
    <w:rsid w:val="00744C03"/>
    <w:rsid w:val="00744E1E"/>
    <w:rsid w:val="00746129"/>
    <w:rsid w:val="00746BF2"/>
    <w:rsid w:val="00751C6D"/>
    <w:rsid w:val="0075283E"/>
    <w:rsid w:val="00752860"/>
    <w:rsid w:val="00752CBA"/>
    <w:rsid w:val="00752FDB"/>
    <w:rsid w:val="00753944"/>
    <w:rsid w:val="00753E50"/>
    <w:rsid w:val="00753FDD"/>
    <w:rsid w:val="007542C7"/>
    <w:rsid w:val="00754F9A"/>
    <w:rsid w:val="00754FD6"/>
    <w:rsid w:val="00756294"/>
    <w:rsid w:val="0075668F"/>
    <w:rsid w:val="00756BCB"/>
    <w:rsid w:val="00756C0A"/>
    <w:rsid w:val="00756C77"/>
    <w:rsid w:val="00756D0F"/>
    <w:rsid w:val="00756F0D"/>
    <w:rsid w:val="0075703D"/>
    <w:rsid w:val="0075706C"/>
    <w:rsid w:val="007614FA"/>
    <w:rsid w:val="00761992"/>
    <w:rsid w:val="00762FF1"/>
    <w:rsid w:val="0076337A"/>
    <w:rsid w:val="0076351F"/>
    <w:rsid w:val="00763911"/>
    <w:rsid w:val="00763BC5"/>
    <w:rsid w:val="00763D16"/>
    <w:rsid w:val="00763EF6"/>
    <w:rsid w:val="00764C02"/>
    <w:rsid w:val="007653F5"/>
    <w:rsid w:val="00765C27"/>
    <w:rsid w:val="00765E0D"/>
    <w:rsid w:val="00765E6D"/>
    <w:rsid w:val="00765E78"/>
    <w:rsid w:val="00765F97"/>
    <w:rsid w:val="00766A92"/>
    <w:rsid w:val="00766AB9"/>
    <w:rsid w:val="00767284"/>
    <w:rsid w:val="007673BD"/>
    <w:rsid w:val="00767A42"/>
    <w:rsid w:val="0077082B"/>
    <w:rsid w:val="00772282"/>
    <w:rsid w:val="00772406"/>
    <w:rsid w:val="007725D9"/>
    <w:rsid w:val="00773409"/>
    <w:rsid w:val="00773560"/>
    <w:rsid w:val="00773C17"/>
    <w:rsid w:val="00774431"/>
    <w:rsid w:val="00774CAE"/>
    <w:rsid w:val="0077553B"/>
    <w:rsid w:val="00776499"/>
    <w:rsid w:val="00776DD5"/>
    <w:rsid w:val="00776E34"/>
    <w:rsid w:val="007775CA"/>
    <w:rsid w:val="00777C57"/>
    <w:rsid w:val="00777F86"/>
    <w:rsid w:val="00780D05"/>
    <w:rsid w:val="00781869"/>
    <w:rsid w:val="00781E0A"/>
    <w:rsid w:val="00781F3E"/>
    <w:rsid w:val="00782AA1"/>
    <w:rsid w:val="00782C24"/>
    <w:rsid w:val="00783B84"/>
    <w:rsid w:val="00785DC1"/>
    <w:rsid w:val="00786774"/>
    <w:rsid w:val="00786DEB"/>
    <w:rsid w:val="0078736A"/>
    <w:rsid w:val="007878F2"/>
    <w:rsid w:val="0079089B"/>
    <w:rsid w:val="007912A5"/>
    <w:rsid w:val="00792C6F"/>
    <w:rsid w:val="00793B88"/>
    <w:rsid w:val="00794BD7"/>
    <w:rsid w:val="00795008"/>
    <w:rsid w:val="0079645B"/>
    <w:rsid w:val="007969FF"/>
    <w:rsid w:val="00797F6C"/>
    <w:rsid w:val="007A164B"/>
    <w:rsid w:val="007A1AF7"/>
    <w:rsid w:val="007A28E8"/>
    <w:rsid w:val="007A2C45"/>
    <w:rsid w:val="007A2DEA"/>
    <w:rsid w:val="007A4D38"/>
    <w:rsid w:val="007A55C4"/>
    <w:rsid w:val="007A625D"/>
    <w:rsid w:val="007A62F6"/>
    <w:rsid w:val="007B0691"/>
    <w:rsid w:val="007B0858"/>
    <w:rsid w:val="007B0B9B"/>
    <w:rsid w:val="007B14F0"/>
    <w:rsid w:val="007B159B"/>
    <w:rsid w:val="007B3225"/>
    <w:rsid w:val="007B3358"/>
    <w:rsid w:val="007B33F2"/>
    <w:rsid w:val="007B35A9"/>
    <w:rsid w:val="007B3703"/>
    <w:rsid w:val="007B3D00"/>
    <w:rsid w:val="007B44C5"/>
    <w:rsid w:val="007B4514"/>
    <w:rsid w:val="007B50DF"/>
    <w:rsid w:val="007B5AEC"/>
    <w:rsid w:val="007B5F0B"/>
    <w:rsid w:val="007B6984"/>
    <w:rsid w:val="007B6D92"/>
    <w:rsid w:val="007B7573"/>
    <w:rsid w:val="007B7904"/>
    <w:rsid w:val="007C013F"/>
    <w:rsid w:val="007C09E0"/>
    <w:rsid w:val="007C1033"/>
    <w:rsid w:val="007C168E"/>
    <w:rsid w:val="007C1DE7"/>
    <w:rsid w:val="007C2596"/>
    <w:rsid w:val="007C336D"/>
    <w:rsid w:val="007C357A"/>
    <w:rsid w:val="007C37C4"/>
    <w:rsid w:val="007C404B"/>
    <w:rsid w:val="007C5B6C"/>
    <w:rsid w:val="007C5E82"/>
    <w:rsid w:val="007C6A4D"/>
    <w:rsid w:val="007C6C4C"/>
    <w:rsid w:val="007C799A"/>
    <w:rsid w:val="007C7AAC"/>
    <w:rsid w:val="007C7CDA"/>
    <w:rsid w:val="007D072D"/>
    <w:rsid w:val="007D183B"/>
    <w:rsid w:val="007D1B73"/>
    <w:rsid w:val="007D214E"/>
    <w:rsid w:val="007D356E"/>
    <w:rsid w:val="007D37A2"/>
    <w:rsid w:val="007D4A41"/>
    <w:rsid w:val="007D552A"/>
    <w:rsid w:val="007D5B94"/>
    <w:rsid w:val="007D6D66"/>
    <w:rsid w:val="007D6E88"/>
    <w:rsid w:val="007D7E0C"/>
    <w:rsid w:val="007D7F74"/>
    <w:rsid w:val="007E08E3"/>
    <w:rsid w:val="007E0DED"/>
    <w:rsid w:val="007E0E15"/>
    <w:rsid w:val="007E0F65"/>
    <w:rsid w:val="007E133F"/>
    <w:rsid w:val="007E5B57"/>
    <w:rsid w:val="007E62C4"/>
    <w:rsid w:val="007E6D2D"/>
    <w:rsid w:val="007E71C4"/>
    <w:rsid w:val="007E7AE0"/>
    <w:rsid w:val="007E7FC1"/>
    <w:rsid w:val="007F0C21"/>
    <w:rsid w:val="007F2787"/>
    <w:rsid w:val="007F29C1"/>
    <w:rsid w:val="007F3480"/>
    <w:rsid w:val="007F444E"/>
    <w:rsid w:val="007F44C2"/>
    <w:rsid w:val="007F6EB5"/>
    <w:rsid w:val="007F6EBC"/>
    <w:rsid w:val="007F7032"/>
    <w:rsid w:val="007F788F"/>
    <w:rsid w:val="00800793"/>
    <w:rsid w:val="0080123C"/>
    <w:rsid w:val="00801E0B"/>
    <w:rsid w:val="0080254C"/>
    <w:rsid w:val="00802FD9"/>
    <w:rsid w:val="008037C8"/>
    <w:rsid w:val="008047AD"/>
    <w:rsid w:val="0080487A"/>
    <w:rsid w:val="008048B5"/>
    <w:rsid w:val="00804F43"/>
    <w:rsid w:val="00805747"/>
    <w:rsid w:val="00805B2D"/>
    <w:rsid w:val="00806041"/>
    <w:rsid w:val="00807433"/>
    <w:rsid w:val="00807622"/>
    <w:rsid w:val="008100B9"/>
    <w:rsid w:val="008118E9"/>
    <w:rsid w:val="0081213C"/>
    <w:rsid w:val="008134E7"/>
    <w:rsid w:val="00813700"/>
    <w:rsid w:val="00813715"/>
    <w:rsid w:val="00813AF0"/>
    <w:rsid w:val="00814270"/>
    <w:rsid w:val="008156CC"/>
    <w:rsid w:val="00815928"/>
    <w:rsid w:val="00815E83"/>
    <w:rsid w:val="008162A1"/>
    <w:rsid w:val="00816793"/>
    <w:rsid w:val="008172A0"/>
    <w:rsid w:val="0081763D"/>
    <w:rsid w:val="0081772D"/>
    <w:rsid w:val="00820150"/>
    <w:rsid w:val="0082035A"/>
    <w:rsid w:val="00820894"/>
    <w:rsid w:val="00820AA9"/>
    <w:rsid w:val="00820ED2"/>
    <w:rsid w:val="008222D7"/>
    <w:rsid w:val="008227E9"/>
    <w:rsid w:val="008236EB"/>
    <w:rsid w:val="00823BE7"/>
    <w:rsid w:val="008243E9"/>
    <w:rsid w:val="0082486D"/>
    <w:rsid w:val="00824E02"/>
    <w:rsid w:val="0082572C"/>
    <w:rsid w:val="008264BF"/>
    <w:rsid w:val="00827C2D"/>
    <w:rsid w:val="00827FE5"/>
    <w:rsid w:val="00830FF5"/>
    <w:rsid w:val="008317DF"/>
    <w:rsid w:val="00831877"/>
    <w:rsid w:val="00831D65"/>
    <w:rsid w:val="0083202F"/>
    <w:rsid w:val="0083292D"/>
    <w:rsid w:val="00832DEA"/>
    <w:rsid w:val="00833D6E"/>
    <w:rsid w:val="0083429A"/>
    <w:rsid w:val="00834632"/>
    <w:rsid w:val="008352E0"/>
    <w:rsid w:val="00835FB9"/>
    <w:rsid w:val="00836237"/>
    <w:rsid w:val="0083628E"/>
    <w:rsid w:val="00836379"/>
    <w:rsid w:val="00836CFE"/>
    <w:rsid w:val="008414A0"/>
    <w:rsid w:val="00841661"/>
    <w:rsid w:val="008416A9"/>
    <w:rsid w:val="008426AA"/>
    <w:rsid w:val="00842717"/>
    <w:rsid w:val="00842CF5"/>
    <w:rsid w:val="00843030"/>
    <w:rsid w:val="0084433B"/>
    <w:rsid w:val="00844743"/>
    <w:rsid w:val="00844D78"/>
    <w:rsid w:val="00845421"/>
    <w:rsid w:val="00845EBA"/>
    <w:rsid w:val="00846599"/>
    <w:rsid w:val="00846D5D"/>
    <w:rsid w:val="0084747A"/>
    <w:rsid w:val="008474B5"/>
    <w:rsid w:val="00847B9E"/>
    <w:rsid w:val="00847DCC"/>
    <w:rsid w:val="008503E8"/>
    <w:rsid w:val="00850D1F"/>
    <w:rsid w:val="00851812"/>
    <w:rsid w:val="00852DB2"/>
    <w:rsid w:val="008539C4"/>
    <w:rsid w:val="00853BDD"/>
    <w:rsid w:val="008540B7"/>
    <w:rsid w:val="0085438E"/>
    <w:rsid w:val="008548AF"/>
    <w:rsid w:val="00855090"/>
    <w:rsid w:val="0085515E"/>
    <w:rsid w:val="0085595D"/>
    <w:rsid w:val="00856202"/>
    <w:rsid w:val="0085722B"/>
    <w:rsid w:val="0085781A"/>
    <w:rsid w:val="00861860"/>
    <w:rsid w:val="00861E60"/>
    <w:rsid w:val="00861FAA"/>
    <w:rsid w:val="00862096"/>
    <w:rsid w:val="00863290"/>
    <w:rsid w:val="00863AEB"/>
    <w:rsid w:val="0086405D"/>
    <w:rsid w:val="008645DC"/>
    <w:rsid w:val="008647C6"/>
    <w:rsid w:val="00864F95"/>
    <w:rsid w:val="00865188"/>
    <w:rsid w:val="00865213"/>
    <w:rsid w:val="00866D1A"/>
    <w:rsid w:val="00867B78"/>
    <w:rsid w:val="00867BDC"/>
    <w:rsid w:val="008709AF"/>
    <w:rsid w:val="00870FE9"/>
    <w:rsid w:val="00871987"/>
    <w:rsid w:val="00872AF4"/>
    <w:rsid w:val="00872C32"/>
    <w:rsid w:val="00872C60"/>
    <w:rsid w:val="0087326A"/>
    <w:rsid w:val="008732F9"/>
    <w:rsid w:val="00873BC9"/>
    <w:rsid w:val="00873BD7"/>
    <w:rsid w:val="00874191"/>
    <w:rsid w:val="0087430A"/>
    <w:rsid w:val="0087430F"/>
    <w:rsid w:val="008749BE"/>
    <w:rsid w:val="00875C6A"/>
    <w:rsid w:val="00877378"/>
    <w:rsid w:val="008813FC"/>
    <w:rsid w:val="00882EC0"/>
    <w:rsid w:val="00883269"/>
    <w:rsid w:val="00883853"/>
    <w:rsid w:val="00884E7A"/>
    <w:rsid w:val="008855C4"/>
    <w:rsid w:val="00887162"/>
    <w:rsid w:val="008900D9"/>
    <w:rsid w:val="0089017B"/>
    <w:rsid w:val="00891CC0"/>
    <w:rsid w:val="00891FEB"/>
    <w:rsid w:val="00892749"/>
    <w:rsid w:val="00893123"/>
    <w:rsid w:val="00895222"/>
    <w:rsid w:val="00895292"/>
    <w:rsid w:val="0089576F"/>
    <w:rsid w:val="00896936"/>
    <w:rsid w:val="00896D7B"/>
    <w:rsid w:val="00896EA5"/>
    <w:rsid w:val="0089779C"/>
    <w:rsid w:val="00897BE9"/>
    <w:rsid w:val="00897E16"/>
    <w:rsid w:val="00897E56"/>
    <w:rsid w:val="008A2320"/>
    <w:rsid w:val="008A269E"/>
    <w:rsid w:val="008A296F"/>
    <w:rsid w:val="008A2C86"/>
    <w:rsid w:val="008A3090"/>
    <w:rsid w:val="008A33EC"/>
    <w:rsid w:val="008A4587"/>
    <w:rsid w:val="008A64B3"/>
    <w:rsid w:val="008A64CB"/>
    <w:rsid w:val="008A7417"/>
    <w:rsid w:val="008B023F"/>
    <w:rsid w:val="008B062A"/>
    <w:rsid w:val="008B09D9"/>
    <w:rsid w:val="008B0A34"/>
    <w:rsid w:val="008B23F3"/>
    <w:rsid w:val="008B25DA"/>
    <w:rsid w:val="008B2DC5"/>
    <w:rsid w:val="008B3003"/>
    <w:rsid w:val="008B416C"/>
    <w:rsid w:val="008B45F9"/>
    <w:rsid w:val="008B5697"/>
    <w:rsid w:val="008B6C53"/>
    <w:rsid w:val="008B7139"/>
    <w:rsid w:val="008B7229"/>
    <w:rsid w:val="008C0308"/>
    <w:rsid w:val="008C165E"/>
    <w:rsid w:val="008C1681"/>
    <w:rsid w:val="008C1B63"/>
    <w:rsid w:val="008C219C"/>
    <w:rsid w:val="008C27D1"/>
    <w:rsid w:val="008C320D"/>
    <w:rsid w:val="008C3240"/>
    <w:rsid w:val="008C42EA"/>
    <w:rsid w:val="008C542E"/>
    <w:rsid w:val="008C5FA2"/>
    <w:rsid w:val="008C60AC"/>
    <w:rsid w:val="008C681B"/>
    <w:rsid w:val="008C6EDE"/>
    <w:rsid w:val="008D0523"/>
    <w:rsid w:val="008D0DA0"/>
    <w:rsid w:val="008D0E49"/>
    <w:rsid w:val="008D273D"/>
    <w:rsid w:val="008D3FD9"/>
    <w:rsid w:val="008D40D6"/>
    <w:rsid w:val="008D4341"/>
    <w:rsid w:val="008D5066"/>
    <w:rsid w:val="008D52F0"/>
    <w:rsid w:val="008D7DC4"/>
    <w:rsid w:val="008E02AA"/>
    <w:rsid w:val="008E0A39"/>
    <w:rsid w:val="008E0C6E"/>
    <w:rsid w:val="008E2EAD"/>
    <w:rsid w:val="008E2ED7"/>
    <w:rsid w:val="008E35FE"/>
    <w:rsid w:val="008E37D2"/>
    <w:rsid w:val="008E4A45"/>
    <w:rsid w:val="008E4F11"/>
    <w:rsid w:val="008E55C2"/>
    <w:rsid w:val="008E5D85"/>
    <w:rsid w:val="008E61CC"/>
    <w:rsid w:val="008E6C0C"/>
    <w:rsid w:val="008E7FE0"/>
    <w:rsid w:val="008F02CF"/>
    <w:rsid w:val="008F0423"/>
    <w:rsid w:val="008F0821"/>
    <w:rsid w:val="008F1F41"/>
    <w:rsid w:val="008F20DA"/>
    <w:rsid w:val="008F3178"/>
    <w:rsid w:val="008F3909"/>
    <w:rsid w:val="008F3916"/>
    <w:rsid w:val="008F3A11"/>
    <w:rsid w:val="008F42E6"/>
    <w:rsid w:val="008F4782"/>
    <w:rsid w:val="008F4D07"/>
    <w:rsid w:val="008F5314"/>
    <w:rsid w:val="008F594A"/>
    <w:rsid w:val="008F76A5"/>
    <w:rsid w:val="008F7E97"/>
    <w:rsid w:val="00900779"/>
    <w:rsid w:val="009007FC"/>
    <w:rsid w:val="00900919"/>
    <w:rsid w:val="009022BF"/>
    <w:rsid w:val="00902949"/>
    <w:rsid w:val="00902FC7"/>
    <w:rsid w:val="009031E2"/>
    <w:rsid w:val="009032C6"/>
    <w:rsid w:val="0090428E"/>
    <w:rsid w:val="00904AA8"/>
    <w:rsid w:val="0090502E"/>
    <w:rsid w:val="009052A5"/>
    <w:rsid w:val="009065EB"/>
    <w:rsid w:val="00910CF8"/>
    <w:rsid w:val="00910F92"/>
    <w:rsid w:val="009110E0"/>
    <w:rsid w:val="009113FA"/>
    <w:rsid w:val="00911410"/>
    <w:rsid w:val="00911B70"/>
    <w:rsid w:val="009123A0"/>
    <w:rsid w:val="00913412"/>
    <w:rsid w:val="009139D2"/>
    <w:rsid w:val="00913BC9"/>
    <w:rsid w:val="00913CE9"/>
    <w:rsid w:val="00914880"/>
    <w:rsid w:val="00914B97"/>
    <w:rsid w:val="00914C85"/>
    <w:rsid w:val="00915E58"/>
    <w:rsid w:val="0091618D"/>
    <w:rsid w:val="009170D2"/>
    <w:rsid w:val="009171F7"/>
    <w:rsid w:val="00917E07"/>
    <w:rsid w:val="00920C95"/>
    <w:rsid w:val="00920EB8"/>
    <w:rsid w:val="00920F1E"/>
    <w:rsid w:val="00921DB4"/>
    <w:rsid w:val="00921EF3"/>
    <w:rsid w:val="00922A44"/>
    <w:rsid w:val="00922BB9"/>
    <w:rsid w:val="00922F81"/>
    <w:rsid w:val="00923402"/>
    <w:rsid w:val="00925670"/>
    <w:rsid w:val="009262E9"/>
    <w:rsid w:val="009276AD"/>
    <w:rsid w:val="0092772F"/>
    <w:rsid w:val="00931A34"/>
    <w:rsid w:val="00932EE2"/>
    <w:rsid w:val="009340C8"/>
    <w:rsid w:val="00934412"/>
    <w:rsid w:val="0093445C"/>
    <w:rsid w:val="00934625"/>
    <w:rsid w:val="00934795"/>
    <w:rsid w:val="00935C04"/>
    <w:rsid w:val="009362B1"/>
    <w:rsid w:val="009364ED"/>
    <w:rsid w:val="00936757"/>
    <w:rsid w:val="00936F11"/>
    <w:rsid w:val="009404F3"/>
    <w:rsid w:val="009405AE"/>
    <w:rsid w:val="0094077B"/>
    <w:rsid w:val="00941434"/>
    <w:rsid w:val="009418ED"/>
    <w:rsid w:val="00941B24"/>
    <w:rsid w:val="0094237F"/>
    <w:rsid w:val="00942637"/>
    <w:rsid w:val="0094273B"/>
    <w:rsid w:val="00943813"/>
    <w:rsid w:val="009438D4"/>
    <w:rsid w:val="00943B49"/>
    <w:rsid w:val="00943C92"/>
    <w:rsid w:val="00944EAE"/>
    <w:rsid w:val="00944F31"/>
    <w:rsid w:val="00945273"/>
    <w:rsid w:val="009454A4"/>
    <w:rsid w:val="009473B7"/>
    <w:rsid w:val="00947AB8"/>
    <w:rsid w:val="00947B66"/>
    <w:rsid w:val="00951773"/>
    <w:rsid w:val="009523BB"/>
    <w:rsid w:val="00952553"/>
    <w:rsid w:val="00952C6D"/>
    <w:rsid w:val="0095318E"/>
    <w:rsid w:val="00954476"/>
    <w:rsid w:val="00954D88"/>
    <w:rsid w:val="0095505C"/>
    <w:rsid w:val="00955310"/>
    <w:rsid w:val="00955563"/>
    <w:rsid w:val="0095559A"/>
    <w:rsid w:val="009559B4"/>
    <w:rsid w:val="0095629C"/>
    <w:rsid w:val="00956AF7"/>
    <w:rsid w:val="00957EE5"/>
    <w:rsid w:val="00961143"/>
    <w:rsid w:val="009612A8"/>
    <w:rsid w:val="0096299E"/>
    <w:rsid w:val="00962CC2"/>
    <w:rsid w:val="009634F2"/>
    <w:rsid w:val="00963B6E"/>
    <w:rsid w:val="00963C2B"/>
    <w:rsid w:val="00965326"/>
    <w:rsid w:val="00965DFF"/>
    <w:rsid w:val="00965F46"/>
    <w:rsid w:val="00966193"/>
    <w:rsid w:val="00967458"/>
    <w:rsid w:val="0096760F"/>
    <w:rsid w:val="00967648"/>
    <w:rsid w:val="00970099"/>
    <w:rsid w:val="0097025D"/>
    <w:rsid w:val="009704C6"/>
    <w:rsid w:val="009705B2"/>
    <w:rsid w:val="009709C3"/>
    <w:rsid w:val="00970B47"/>
    <w:rsid w:val="009713BF"/>
    <w:rsid w:val="0097173E"/>
    <w:rsid w:val="00971F41"/>
    <w:rsid w:val="009730D0"/>
    <w:rsid w:val="00973556"/>
    <w:rsid w:val="009739F8"/>
    <w:rsid w:val="0097600D"/>
    <w:rsid w:val="009765F8"/>
    <w:rsid w:val="00977447"/>
    <w:rsid w:val="00977E19"/>
    <w:rsid w:val="00980706"/>
    <w:rsid w:val="00980AE4"/>
    <w:rsid w:val="00980E57"/>
    <w:rsid w:val="0098155F"/>
    <w:rsid w:val="0098221C"/>
    <w:rsid w:val="00982464"/>
    <w:rsid w:val="00982869"/>
    <w:rsid w:val="009830C6"/>
    <w:rsid w:val="00983D29"/>
    <w:rsid w:val="00984473"/>
    <w:rsid w:val="00984882"/>
    <w:rsid w:val="00985614"/>
    <w:rsid w:val="00986141"/>
    <w:rsid w:val="00986AE1"/>
    <w:rsid w:val="00986BC7"/>
    <w:rsid w:val="00987067"/>
    <w:rsid w:val="009871F3"/>
    <w:rsid w:val="00990EDD"/>
    <w:rsid w:val="009911FE"/>
    <w:rsid w:val="009912F6"/>
    <w:rsid w:val="009913FC"/>
    <w:rsid w:val="0099245C"/>
    <w:rsid w:val="00992949"/>
    <w:rsid w:val="00993084"/>
    <w:rsid w:val="00994782"/>
    <w:rsid w:val="0099495C"/>
    <w:rsid w:val="00994B00"/>
    <w:rsid w:val="009958A8"/>
    <w:rsid w:val="00995C50"/>
    <w:rsid w:val="00995E90"/>
    <w:rsid w:val="0099610C"/>
    <w:rsid w:val="009966E1"/>
    <w:rsid w:val="00996DAB"/>
    <w:rsid w:val="00997E85"/>
    <w:rsid w:val="009A0097"/>
    <w:rsid w:val="009A1AC4"/>
    <w:rsid w:val="009A1AEC"/>
    <w:rsid w:val="009A1C3C"/>
    <w:rsid w:val="009A1CF0"/>
    <w:rsid w:val="009A274A"/>
    <w:rsid w:val="009A27A8"/>
    <w:rsid w:val="009A304F"/>
    <w:rsid w:val="009A3740"/>
    <w:rsid w:val="009A5FBF"/>
    <w:rsid w:val="009A64B9"/>
    <w:rsid w:val="009A6808"/>
    <w:rsid w:val="009A7A92"/>
    <w:rsid w:val="009B036B"/>
    <w:rsid w:val="009B06C3"/>
    <w:rsid w:val="009B0A01"/>
    <w:rsid w:val="009B3668"/>
    <w:rsid w:val="009B3DE6"/>
    <w:rsid w:val="009B4C16"/>
    <w:rsid w:val="009B4F48"/>
    <w:rsid w:val="009B5A36"/>
    <w:rsid w:val="009B5C14"/>
    <w:rsid w:val="009B6F76"/>
    <w:rsid w:val="009B6FC6"/>
    <w:rsid w:val="009B78E4"/>
    <w:rsid w:val="009C010E"/>
    <w:rsid w:val="009C029D"/>
    <w:rsid w:val="009C129C"/>
    <w:rsid w:val="009C12E1"/>
    <w:rsid w:val="009C146A"/>
    <w:rsid w:val="009C1821"/>
    <w:rsid w:val="009C2133"/>
    <w:rsid w:val="009C343E"/>
    <w:rsid w:val="009C3D16"/>
    <w:rsid w:val="009C4E1D"/>
    <w:rsid w:val="009C5785"/>
    <w:rsid w:val="009C5DDA"/>
    <w:rsid w:val="009C66C2"/>
    <w:rsid w:val="009C6E20"/>
    <w:rsid w:val="009C709C"/>
    <w:rsid w:val="009C75B4"/>
    <w:rsid w:val="009C7A57"/>
    <w:rsid w:val="009D0162"/>
    <w:rsid w:val="009D0CF6"/>
    <w:rsid w:val="009D155A"/>
    <w:rsid w:val="009D184C"/>
    <w:rsid w:val="009D1E84"/>
    <w:rsid w:val="009D263E"/>
    <w:rsid w:val="009D2CB6"/>
    <w:rsid w:val="009D2F0F"/>
    <w:rsid w:val="009D310F"/>
    <w:rsid w:val="009D41B6"/>
    <w:rsid w:val="009D4E80"/>
    <w:rsid w:val="009D60A0"/>
    <w:rsid w:val="009D6407"/>
    <w:rsid w:val="009D64DD"/>
    <w:rsid w:val="009D66B3"/>
    <w:rsid w:val="009D6E9F"/>
    <w:rsid w:val="009D7BAD"/>
    <w:rsid w:val="009D7BF8"/>
    <w:rsid w:val="009E061E"/>
    <w:rsid w:val="009E0771"/>
    <w:rsid w:val="009E0857"/>
    <w:rsid w:val="009E0B68"/>
    <w:rsid w:val="009E1350"/>
    <w:rsid w:val="009E177C"/>
    <w:rsid w:val="009E23FF"/>
    <w:rsid w:val="009E240D"/>
    <w:rsid w:val="009E337B"/>
    <w:rsid w:val="009E344E"/>
    <w:rsid w:val="009E42F3"/>
    <w:rsid w:val="009E4945"/>
    <w:rsid w:val="009E530C"/>
    <w:rsid w:val="009E5471"/>
    <w:rsid w:val="009E5698"/>
    <w:rsid w:val="009E58F6"/>
    <w:rsid w:val="009E5D6C"/>
    <w:rsid w:val="009F0555"/>
    <w:rsid w:val="009F077D"/>
    <w:rsid w:val="009F0AAE"/>
    <w:rsid w:val="009F1976"/>
    <w:rsid w:val="009F1BBF"/>
    <w:rsid w:val="009F2354"/>
    <w:rsid w:val="009F2408"/>
    <w:rsid w:val="009F4138"/>
    <w:rsid w:val="009F4D65"/>
    <w:rsid w:val="009F5128"/>
    <w:rsid w:val="009F5674"/>
    <w:rsid w:val="009F6529"/>
    <w:rsid w:val="009F715F"/>
    <w:rsid w:val="009F75C6"/>
    <w:rsid w:val="00A000CA"/>
    <w:rsid w:val="00A0051D"/>
    <w:rsid w:val="00A01220"/>
    <w:rsid w:val="00A01F98"/>
    <w:rsid w:val="00A02D9A"/>
    <w:rsid w:val="00A0322C"/>
    <w:rsid w:val="00A034FD"/>
    <w:rsid w:val="00A03E18"/>
    <w:rsid w:val="00A03F24"/>
    <w:rsid w:val="00A044C8"/>
    <w:rsid w:val="00A05498"/>
    <w:rsid w:val="00A05821"/>
    <w:rsid w:val="00A05CE3"/>
    <w:rsid w:val="00A0624B"/>
    <w:rsid w:val="00A066F8"/>
    <w:rsid w:val="00A07508"/>
    <w:rsid w:val="00A07DD1"/>
    <w:rsid w:val="00A07E7E"/>
    <w:rsid w:val="00A10078"/>
    <w:rsid w:val="00A10489"/>
    <w:rsid w:val="00A11690"/>
    <w:rsid w:val="00A11929"/>
    <w:rsid w:val="00A11DC5"/>
    <w:rsid w:val="00A14E2B"/>
    <w:rsid w:val="00A1605E"/>
    <w:rsid w:val="00A17002"/>
    <w:rsid w:val="00A178B2"/>
    <w:rsid w:val="00A17F1B"/>
    <w:rsid w:val="00A20E72"/>
    <w:rsid w:val="00A21BED"/>
    <w:rsid w:val="00A21EAB"/>
    <w:rsid w:val="00A22721"/>
    <w:rsid w:val="00A22890"/>
    <w:rsid w:val="00A22CF6"/>
    <w:rsid w:val="00A241D4"/>
    <w:rsid w:val="00A2498B"/>
    <w:rsid w:val="00A256B0"/>
    <w:rsid w:val="00A2581B"/>
    <w:rsid w:val="00A25A74"/>
    <w:rsid w:val="00A25C73"/>
    <w:rsid w:val="00A25D5B"/>
    <w:rsid w:val="00A264FD"/>
    <w:rsid w:val="00A268E8"/>
    <w:rsid w:val="00A2703B"/>
    <w:rsid w:val="00A271B8"/>
    <w:rsid w:val="00A279C4"/>
    <w:rsid w:val="00A304FF"/>
    <w:rsid w:val="00A30A32"/>
    <w:rsid w:val="00A312C2"/>
    <w:rsid w:val="00A31786"/>
    <w:rsid w:val="00A3191F"/>
    <w:rsid w:val="00A31A3C"/>
    <w:rsid w:val="00A31A90"/>
    <w:rsid w:val="00A31BA9"/>
    <w:rsid w:val="00A3206F"/>
    <w:rsid w:val="00A32800"/>
    <w:rsid w:val="00A330A9"/>
    <w:rsid w:val="00A33E0C"/>
    <w:rsid w:val="00A35737"/>
    <w:rsid w:val="00A35EA4"/>
    <w:rsid w:val="00A36AFC"/>
    <w:rsid w:val="00A36D97"/>
    <w:rsid w:val="00A37374"/>
    <w:rsid w:val="00A37D21"/>
    <w:rsid w:val="00A4072D"/>
    <w:rsid w:val="00A40851"/>
    <w:rsid w:val="00A414E1"/>
    <w:rsid w:val="00A414EB"/>
    <w:rsid w:val="00A4290C"/>
    <w:rsid w:val="00A42A3F"/>
    <w:rsid w:val="00A43406"/>
    <w:rsid w:val="00A43431"/>
    <w:rsid w:val="00A44CD5"/>
    <w:rsid w:val="00A44F48"/>
    <w:rsid w:val="00A451E9"/>
    <w:rsid w:val="00A46115"/>
    <w:rsid w:val="00A463AD"/>
    <w:rsid w:val="00A469B2"/>
    <w:rsid w:val="00A4790E"/>
    <w:rsid w:val="00A47A66"/>
    <w:rsid w:val="00A47A80"/>
    <w:rsid w:val="00A506DE"/>
    <w:rsid w:val="00A51540"/>
    <w:rsid w:val="00A516D7"/>
    <w:rsid w:val="00A51DB5"/>
    <w:rsid w:val="00A51FE5"/>
    <w:rsid w:val="00A52EED"/>
    <w:rsid w:val="00A533F2"/>
    <w:rsid w:val="00A55426"/>
    <w:rsid w:val="00A5552C"/>
    <w:rsid w:val="00A602CC"/>
    <w:rsid w:val="00A60B4A"/>
    <w:rsid w:val="00A617FF"/>
    <w:rsid w:val="00A61BDF"/>
    <w:rsid w:val="00A61D07"/>
    <w:rsid w:val="00A61EFC"/>
    <w:rsid w:val="00A62BF0"/>
    <w:rsid w:val="00A62C53"/>
    <w:rsid w:val="00A62E22"/>
    <w:rsid w:val="00A64965"/>
    <w:rsid w:val="00A650FE"/>
    <w:rsid w:val="00A65233"/>
    <w:rsid w:val="00A656EE"/>
    <w:rsid w:val="00A65D02"/>
    <w:rsid w:val="00A67FC8"/>
    <w:rsid w:val="00A701A9"/>
    <w:rsid w:val="00A719A2"/>
    <w:rsid w:val="00A72EFB"/>
    <w:rsid w:val="00A7323C"/>
    <w:rsid w:val="00A73571"/>
    <w:rsid w:val="00A73784"/>
    <w:rsid w:val="00A73AFF"/>
    <w:rsid w:val="00A74CF4"/>
    <w:rsid w:val="00A74E47"/>
    <w:rsid w:val="00A754FF"/>
    <w:rsid w:val="00A75879"/>
    <w:rsid w:val="00A75D0C"/>
    <w:rsid w:val="00A75FC3"/>
    <w:rsid w:val="00A76307"/>
    <w:rsid w:val="00A76398"/>
    <w:rsid w:val="00A76987"/>
    <w:rsid w:val="00A7737B"/>
    <w:rsid w:val="00A77BF2"/>
    <w:rsid w:val="00A8055B"/>
    <w:rsid w:val="00A81021"/>
    <w:rsid w:val="00A811C2"/>
    <w:rsid w:val="00A8199F"/>
    <w:rsid w:val="00A82043"/>
    <w:rsid w:val="00A827D3"/>
    <w:rsid w:val="00A82C24"/>
    <w:rsid w:val="00A833EA"/>
    <w:rsid w:val="00A83A74"/>
    <w:rsid w:val="00A84A4B"/>
    <w:rsid w:val="00A84B8B"/>
    <w:rsid w:val="00A857BE"/>
    <w:rsid w:val="00A85CCD"/>
    <w:rsid w:val="00A85F86"/>
    <w:rsid w:val="00A86725"/>
    <w:rsid w:val="00A86804"/>
    <w:rsid w:val="00A868C0"/>
    <w:rsid w:val="00A86E94"/>
    <w:rsid w:val="00A87652"/>
    <w:rsid w:val="00A903FF"/>
    <w:rsid w:val="00A904FF"/>
    <w:rsid w:val="00A905D9"/>
    <w:rsid w:val="00A9117D"/>
    <w:rsid w:val="00A91291"/>
    <w:rsid w:val="00A91CB9"/>
    <w:rsid w:val="00A921DF"/>
    <w:rsid w:val="00A9233E"/>
    <w:rsid w:val="00A92C91"/>
    <w:rsid w:val="00A948F3"/>
    <w:rsid w:val="00A94B31"/>
    <w:rsid w:val="00A954CF"/>
    <w:rsid w:val="00A95EDF"/>
    <w:rsid w:val="00A96405"/>
    <w:rsid w:val="00A96AA9"/>
    <w:rsid w:val="00AA01A0"/>
    <w:rsid w:val="00AA0315"/>
    <w:rsid w:val="00AA05F5"/>
    <w:rsid w:val="00AA10E8"/>
    <w:rsid w:val="00AA19C5"/>
    <w:rsid w:val="00AA259D"/>
    <w:rsid w:val="00AA2617"/>
    <w:rsid w:val="00AA270F"/>
    <w:rsid w:val="00AA3A4E"/>
    <w:rsid w:val="00AA41F5"/>
    <w:rsid w:val="00AA438F"/>
    <w:rsid w:val="00AA6E8E"/>
    <w:rsid w:val="00AA7DBB"/>
    <w:rsid w:val="00AB061F"/>
    <w:rsid w:val="00AB07C7"/>
    <w:rsid w:val="00AB0BBA"/>
    <w:rsid w:val="00AB1FBF"/>
    <w:rsid w:val="00AB21AD"/>
    <w:rsid w:val="00AB2674"/>
    <w:rsid w:val="00AB2CE5"/>
    <w:rsid w:val="00AB3CBA"/>
    <w:rsid w:val="00AB4533"/>
    <w:rsid w:val="00AB5D66"/>
    <w:rsid w:val="00AB61DE"/>
    <w:rsid w:val="00AB66C6"/>
    <w:rsid w:val="00AB6C83"/>
    <w:rsid w:val="00AB7114"/>
    <w:rsid w:val="00AB7714"/>
    <w:rsid w:val="00AB7AED"/>
    <w:rsid w:val="00AB7F7F"/>
    <w:rsid w:val="00AB7FBB"/>
    <w:rsid w:val="00AB7FEE"/>
    <w:rsid w:val="00AC0310"/>
    <w:rsid w:val="00AC2219"/>
    <w:rsid w:val="00AC2C60"/>
    <w:rsid w:val="00AC3D29"/>
    <w:rsid w:val="00AC3F41"/>
    <w:rsid w:val="00AC3F6C"/>
    <w:rsid w:val="00AC4FB4"/>
    <w:rsid w:val="00AC591A"/>
    <w:rsid w:val="00AC6A83"/>
    <w:rsid w:val="00AC784B"/>
    <w:rsid w:val="00AC7B50"/>
    <w:rsid w:val="00AD0FEB"/>
    <w:rsid w:val="00AD212B"/>
    <w:rsid w:val="00AD2351"/>
    <w:rsid w:val="00AD326E"/>
    <w:rsid w:val="00AD3DE8"/>
    <w:rsid w:val="00AD4659"/>
    <w:rsid w:val="00AD54BD"/>
    <w:rsid w:val="00AD5A0D"/>
    <w:rsid w:val="00AD5F52"/>
    <w:rsid w:val="00AD6299"/>
    <w:rsid w:val="00AD6841"/>
    <w:rsid w:val="00AD68F0"/>
    <w:rsid w:val="00AD7587"/>
    <w:rsid w:val="00AD78E6"/>
    <w:rsid w:val="00AE14A8"/>
    <w:rsid w:val="00AE151A"/>
    <w:rsid w:val="00AE1C73"/>
    <w:rsid w:val="00AE1E53"/>
    <w:rsid w:val="00AE2459"/>
    <w:rsid w:val="00AE2682"/>
    <w:rsid w:val="00AE2EEA"/>
    <w:rsid w:val="00AE338E"/>
    <w:rsid w:val="00AE4636"/>
    <w:rsid w:val="00AE4791"/>
    <w:rsid w:val="00AE54C9"/>
    <w:rsid w:val="00AE5713"/>
    <w:rsid w:val="00AE5FC0"/>
    <w:rsid w:val="00AE65FE"/>
    <w:rsid w:val="00AE7586"/>
    <w:rsid w:val="00AF0492"/>
    <w:rsid w:val="00AF19D2"/>
    <w:rsid w:val="00AF230B"/>
    <w:rsid w:val="00AF2742"/>
    <w:rsid w:val="00AF34DD"/>
    <w:rsid w:val="00AF3BBD"/>
    <w:rsid w:val="00AF4F87"/>
    <w:rsid w:val="00AF67BD"/>
    <w:rsid w:val="00AF69BB"/>
    <w:rsid w:val="00AF6AC5"/>
    <w:rsid w:val="00AF707C"/>
    <w:rsid w:val="00B00886"/>
    <w:rsid w:val="00B00DBB"/>
    <w:rsid w:val="00B01DF9"/>
    <w:rsid w:val="00B02258"/>
    <w:rsid w:val="00B02751"/>
    <w:rsid w:val="00B04326"/>
    <w:rsid w:val="00B052B1"/>
    <w:rsid w:val="00B05955"/>
    <w:rsid w:val="00B05A4A"/>
    <w:rsid w:val="00B05C5B"/>
    <w:rsid w:val="00B06056"/>
    <w:rsid w:val="00B112A1"/>
    <w:rsid w:val="00B112E6"/>
    <w:rsid w:val="00B11697"/>
    <w:rsid w:val="00B126C9"/>
    <w:rsid w:val="00B126FE"/>
    <w:rsid w:val="00B12908"/>
    <w:rsid w:val="00B12BEF"/>
    <w:rsid w:val="00B13228"/>
    <w:rsid w:val="00B1342D"/>
    <w:rsid w:val="00B1471D"/>
    <w:rsid w:val="00B159C8"/>
    <w:rsid w:val="00B15B4E"/>
    <w:rsid w:val="00B1683A"/>
    <w:rsid w:val="00B1707A"/>
    <w:rsid w:val="00B170FA"/>
    <w:rsid w:val="00B17154"/>
    <w:rsid w:val="00B17816"/>
    <w:rsid w:val="00B20C72"/>
    <w:rsid w:val="00B21B06"/>
    <w:rsid w:val="00B230C4"/>
    <w:rsid w:val="00B23260"/>
    <w:rsid w:val="00B2343A"/>
    <w:rsid w:val="00B23EC8"/>
    <w:rsid w:val="00B24BAA"/>
    <w:rsid w:val="00B2522C"/>
    <w:rsid w:val="00B2610B"/>
    <w:rsid w:val="00B262AB"/>
    <w:rsid w:val="00B265AB"/>
    <w:rsid w:val="00B26683"/>
    <w:rsid w:val="00B31A1F"/>
    <w:rsid w:val="00B31D0F"/>
    <w:rsid w:val="00B31DBA"/>
    <w:rsid w:val="00B32B49"/>
    <w:rsid w:val="00B33127"/>
    <w:rsid w:val="00B337AF"/>
    <w:rsid w:val="00B34A84"/>
    <w:rsid w:val="00B35870"/>
    <w:rsid w:val="00B3639D"/>
    <w:rsid w:val="00B37DE5"/>
    <w:rsid w:val="00B40C5F"/>
    <w:rsid w:val="00B43E09"/>
    <w:rsid w:val="00B45B15"/>
    <w:rsid w:val="00B45CCC"/>
    <w:rsid w:val="00B45ED1"/>
    <w:rsid w:val="00B47E2D"/>
    <w:rsid w:val="00B50571"/>
    <w:rsid w:val="00B5061C"/>
    <w:rsid w:val="00B512DE"/>
    <w:rsid w:val="00B51472"/>
    <w:rsid w:val="00B51FB2"/>
    <w:rsid w:val="00B527A3"/>
    <w:rsid w:val="00B5322D"/>
    <w:rsid w:val="00B53420"/>
    <w:rsid w:val="00B53509"/>
    <w:rsid w:val="00B5365D"/>
    <w:rsid w:val="00B53F4C"/>
    <w:rsid w:val="00B54175"/>
    <w:rsid w:val="00B55A81"/>
    <w:rsid w:val="00B55D2D"/>
    <w:rsid w:val="00B56998"/>
    <w:rsid w:val="00B56F89"/>
    <w:rsid w:val="00B5758F"/>
    <w:rsid w:val="00B57983"/>
    <w:rsid w:val="00B60727"/>
    <w:rsid w:val="00B608B7"/>
    <w:rsid w:val="00B616E4"/>
    <w:rsid w:val="00B61AE3"/>
    <w:rsid w:val="00B62E8E"/>
    <w:rsid w:val="00B637E7"/>
    <w:rsid w:val="00B647F0"/>
    <w:rsid w:val="00B653A0"/>
    <w:rsid w:val="00B65D55"/>
    <w:rsid w:val="00B65F3B"/>
    <w:rsid w:val="00B66707"/>
    <w:rsid w:val="00B672BF"/>
    <w:rsid w:val="00B70572"/>
    <w:rsid w:val="00B70AF0"/>
    <w:rsid w:val="00B727BC"/>
    <w:rsid w:val="00B73016"/>
    <w:rsid w:val="00B73027"/>
    <w:rsid w:val="00B730AB"/>
    <w:rsid w:val="00B73B13"/>
    <w:rsid w:val="00B7491F"/>
    <w:rsid w:val="00B75B21"/>
    <w:rsid w:val="00B764AE"/>
    <w:rsid w:val="00B7681F"/>
    <w:rsid w:val="00B769DF"/>
    <w:rsid w:val="00B77EF0"/>
    <w:rsid w:val="00B80E45"/>
    <w:rsid w:val="00B80EC2"/>
    <w:rsid w:val="00B832C4"/>
    <w:rsid w:val="00B83E5A"/>
    <w:rsid w:val="00B83E6F"/>
    <w:rsid w:val="00B84A14"/>
    <w:rsid w:val="00B8615C"/>
    <w:rsid w:val="00B86A1E"/>
    <w:rsid w:val="00B87755"/>
    <w:rsid w:val="00B87B91"/>
    <w:rsid w:val="00B87C9B"/>
    <w:rsid w:val="00B90487"/>
    <w:rsid w:val="00B90A41"/>
    <w:rsid w:val="00B9140F"/>
    <w:rsid w:val="00B9147B"/>
    <w:rsid w:val="00B91886"/>
    <w:rsid w:val="00B91998"/>
    <w:rsid w:val="00B92619"/>
    <w:rsid w:val="00B944F8"/>
    <w:rsid w:val="00B94750"/>
    <w:rsid w:val="00B95F2C"/>
    <w:rsid w:val="00B962E0"/>
    <w:rsid w:val="00B972AC"/>
    <w:rsid w:val="00B97E98"/>
    <w:rsid w:val="00BA0019"/>
    <w:rsid w:val="00BA0952"/>
    <w:rsid w:val="00BA0A9C"/>
    <w:rsid w:val="00BA1AC8"/>
    <w:rsid w:val="00BA1FE8"/>
    <w:rsid w:val="00BA246E"/>
    <w:rsid w:val="00BA357B"/>
    <w:rsid w:val="00BA3720"/>
    <w:rsid w:val="00BA47C6"/>
    <w:rsid w:val="00BA5685"/>
    <w:rsid w:val="00BA575F"/>
    <w:rsid w:val="00BA67D4"/>
    <w:rsid w:val="00BA7153"/>
    <w:rsid w:val="00BA71CB"/>
    <w:rsid w:val="00BA7A72"/>
    <w:rsid w:val="00BB081B"/>
    <w:rsid w:val="00BB1391"/>
    <w:rsid w:val="00BB1CC4"/>
    <w:rsid w:val="00BB2F88"/>
    <w:rsid w:val="00BB326E"/>
    <w:rsid w:val="00BB32AD"/>
    <w:rsid w:val="00BB3F42"/>
    <w:rsid w:val="00BB4180"/>
    <w:rsid w:val="00BB4331"/>
    <w:rsid w:val="00BB4D23"/>
    <w:rsid w:val="00BB5140"/>
    <w:rsid w:val="00BB62C3"/>
    <w:rsid w:val="00BB69C2"/>
    <w:rsid w:val="00BB7E80"/>
    <w:rsid w:val="00BC04DC"/>
    <w:rsid w:val="00BC08A4"/>
    <w:rsid w:val="00BC1BB4"/>
    <w:rsid w:val="00BC2B31"/>
    <w:rsid w:val="00BC347D"/>
    <w:rsid w:val="00BC35C4"/>
    <w:rsid w:val="00BC3C99"/>
    <w:rsid w:val="00BC41DD"/>
    <w:rsid w:val="00BC507B"/>
    <w:rsid w:val="00BC5472"/>
    <w:rsid w:val="00BC5658"/>
    <w:rsid w:val="00BC56A1"/>
    <w:rsid w:val="00BC6468"/>
    <w:rsid w:val="00BC73D3"/>
    <w:rsid w:val="00BC74B6"/>
    <w:rsid w:val="00BC7A34"/>
    <w:rsid w:val="00BD08C5"/>
    <w:rsid w:val="00BD1444"/>
    <w:rsid w:val="00BD1507"/>
    <w:rsid w:val="00BD186A"/>
    <w:rsid w:val="00BD2505"/>
    <w:rsid w:val="00BD43D1"/>
    <w:rsid w:val="00BD445F"/>
    <w:rsid w:val="00BD5294"/>
    <w:rsid w:val="00BD6F1D"/>
    <w:rsid w:val="00BD78F8"/>
    <w:rsid w:val="00BD7D0C"/>
    <w:rsid w:val="00BE04B9"/>
    <w:rsid w:val="00BE08A2"/>
    <w:rsid w:val="00BE188F"/>
    <w:rsid w:val="00BE2B5B"/>
    <w:rsid w:val="00BE33FD"/>
    <w:rsid w:val="00BE3B17"/>
    <w:rsid w:val="00BE4782"/>
    <w:rsid w:val="00BE5DD5"/>
    <w:rsid w:val="00BE646E"/>
    <w:rsid w:val="00BE64CD"/>
    <w:rsid w:val="00BE71E0"/>
    <w:rsid w:val="00BE7627"/>
    <w:rsid w:val="00BF076D"/>
    <w:rsid w:val="00BF11D5"/>
    <w:rsid w:val="00BF1262"/>
    <w:rsid w:val="00BF1D15"/>
    <w:rsid w:val="00BF1E41"/>
    <w:rsid w:val="00BF2AD8"/>
    <w:rsid w:val="00BF30DA"/>
    <w:rsid w:val="00BF3C2B"/>
    <w:rsid w:val="00BF49AC"/>
    <w:rsid w:val="00BF51FB"/>
    <w:rsid w:val="00BF6A9F"/>
    <w:rsid w:val="00C002C1"/>
    <w:rsid w:val="00C01A60"/>
    <w:rsid w:val="00C01ED9"/>
    <w:rsid w:val="00C02427"/>
    <w:rsid w:val="00C0267A"/>
    <w:rsid w:val="00C031B8"/>
    <w:rsid w:val="00C03AC8"/>
    <w:rsid w:val="00C04798"/>
    <w:rsid w:val="00C04BC6"/>
    <w:rsid w:val="00C04D30"/>
    <w:rsid w:val="00C05509"/>
    <w:rsid w:val="00C055BA"/>
    <w:rsid w:val="00C05CD7"/>
    <w:rsid w:val="00C067EE"/>
    <w:rsid w:val="00C069FE"/>
    <w:rsid w:val="00C06F6D"/>
    <w:rsid w:val="00C12E5F"/>
    <w:rsid w:val="00C132AA"/>
    <w:rsid w:val="00C1378F"/>
    <w:rsid w:val="00C13CD9"/>
    <w:rsid w:val="00C14F06"/>
    <w:rsid w:val="00C152D0"/>
    <w:rsid w:val="00C15752"/>
    <w:rsid w:val="00C16438"/>
    <w:rsid w:val="00C16532"/>
    <w:rsid w:val="00C166E6"/>
    <w:rsid w:val="00C1758A"/>
    <w:rsid w:val="00C20F5C"/>
    <w:rsid w:val="00C2110C"/>
    <w:rsid w:val="00C21439"/>
    <w:rsid w:val="00C2293B"/>
    <w:rsid w:val="00C22C93"/>
    <w:rsid w:val="00C22FE9"/>
    <w:rsid w:val="00C241D9"/>
    <w:rsid w:val="00C243E9"/>
    <w:rsid w:val="00C250F1"/>
    <w:rsid w:val="00C25363"/>
    <w:rsid w:val="00C25AAE"/>
    <w:rsid w:val="00C27C1E"/>
    <w:rsid w:val="00C27EF8"/>
    <w:rsid w:val="00C31A29"/>
    <w:rsid w:val="00C33E28"/>
    <w:rsid w:val="00C34136"/>
    <w:rsid w:val="00C35320"/>
    <w:rsid w:val="00C35532"/>
    <w:rsid w:val="00C364EB"/>
    <w:rsid w:val="00C37AAD"/>
    <w:rsid w:val="00C402B3"/>
    <w:rsid w:val="00C40847"/>
    <w:rsid w:val="00C4172A"/>
    <w:rsid w:val="00C41760"/>
    <w:rsid w:val="00C41862"/>
    <w:rsid w:val="00C4248D"/>
    <w:rsid w:val="00C42546"/>
    <w:rsid w:val="00C42795"/>
    <w:rsid w:val="00C4328F"/>
    <w:rsid w:val="00C44842"/>
    <w:rsid w:val="00C460FC"/>
    <w:rsid w:val="00C46D8A"/>
    <w:rsid w:val="00C47050"/>
    <w:rsid w:val="00C47816"/>
    <w:rsid w:val="00C47846"/>
    <w:rsid w:val="00C5047F"/>
    <w:rsid w:val="00C515AF"/>
    <w:rsid w:val="00C51ADE"/>
    <w:rsid w:val="00C5387D"/>
    <w:rsid w:val="00C53E86"/>
    <w:rsid w:val="00C548F9"/>
    <w:rsid w:val="00C54A25"/>
    <w:rsid w:val="00C55739"/>
    <w:rsid w:val="00C561DB"/>
    <w:rsid w:val="00C571B2"/>
    <w:rsid w:val="00C5721C"/>
    <w:rsid w:val="00C5739B"/>
    <w:rsid w:val="00C57437"/>
    <w:rsid w:val="00C6025D"/>
    <w:rsid w:val="00C606FA"/>
    <w:rsid w:val="00C60763"/>
    <w:rsid w:val="00C60CEF"/>
    <w:rsid w:val="00C60FFA"/>
    <w:rsid w:val="00C6103B"/>
    <w:rsid w:val="00C61989"/>
    <w:rsid w:val="00C62C2B"/>
    <w:rsid w:val="00C62E1C"/>
    <w:rsid w:val="00C62EC6"/>
    <w:rsid w:val="00C63311"/>
    <w:rsid w:val="00C638A4"/>
    <w:rsid w:val="00C63BE7"/>
    <w:rsid w:val="00C649CC"/>
    <w:rsid w:val="00C654A1"/>
    <w:rsid w:val="00C659CB"/>
    <w:rsid w:val="00C6653F"/>
    <w:rsid w:val="00C666DE"/>
    <w:rsid w:val="00C66B1B"/>
    <w:rsid w:val="00C67824"/>
    <w:rsid w:val="00C70512"/>
    <w:rsid w:val="00C71D80"/>
    <w:rsid w:val="00C739C2"/>
    <w:rsid w:val="00C75C38"/>
    <w:rsid w:val="00C75C78"/>
    <w:rsid w:val="00C75FBA"/>
    <w:rsid w:val="00C764E5"/>
    <w:rsid w:val="00C767B2"/>
    <w:rsid w:val="00C769F4"/>
    <w:rsid w:val="00C76A9D"/>
    <w:rsid w:val="00C77DB3"/>
    <w:rsid w:val="00C77FCB"/>
    <w:rsid w:val="00C817CE"/>
    <w:rsid w:val="00C838FB"/>
    <w:rsid w:val="00C8395C"/>
    <w:rsid w:val="00C83975"/>
    <w:rsid w:val="00C839DC"/>
    <w:rsid w:val="00C83C3C"/>
    <w:rsid w:val="00C83EAF"/>
    <w:rsid w:val="00C8427E"/>
    <w:rsid w:val="00C85AEA"/>
    <w:rsid w:val="00C86F59"/>
    <w:rsid w:val="00C87242"/>
    <w:rsid w:val="00C87829"/>
    <w:rsid w:val="00C87D71"/>
    <w:rsid w:val="00C902F1"/>
    <w:rsid w:val="00C9038D"/>
    <w:rsid w:val="00C9043D"/>
    <w:rsid w:val="00C9057F"/>
    <w:rsid w:val="00C90618"/>
    <w:rsid w:val="00C90C57"/>
    <w:rsid w:val="00C90D43"/>
    <w:rsid w:val="00C91098"/>
    <w:rsid w:val="00C911AF"/>
    <w:rsid w:val="00C91B33"/>
    <w:rsid w:val="00C92C57"/>
    <w:rsid w:val="00C930F0"/>
    <w:rsid w:val="00C9319F"/>
    <w:rsid w:val="00C94453"/>
    <w:rsid w:val="00C94986"/>
    <w:rsid w:val="00C95291"/>
    <w:rsid w:val="00C953B1"/>
    <w:rsid w:val="00C955F7"/>
    <w:rsid w:val="00C9630A"/>
    <w:rsid w:val="00C96976"/>
    <w:rsid w:val="00C96F94"/>
    <w:rsid w:val="00CA0C94"/>
    <w:rsid w:val="00CA1ECF"/>
    <w:rsid w:val="00CA3BA3"/>
    <w:rsid w:val="00CA4019"/>
    <w:rsid w:val="00CA4161"/>
    <w:rsid w:val="00CA4DF6"/>
    <w:rsid w:val="00CA521A"/>
    <w:rsid w:val="00CA650F"/>
    <w:rsid w:val="00CA6D08"/>
    <w:rsid w:val="00CB043E"/>
    <w:rsid w:val="00CB1A38"/>
    <w:rsid w:val="00CB2F4C"/>
    <w:rsid w:val="00CB3808"/>
    <w:rsid w:val="00CB514E"/>
    <w:rsid w:val="00CB5A06"/>
    <w:rsid w:val="00CB657B"/>
    <w:rsid w:val="00CB6C3C"/>
    <w:rsid w:val="00CB6C51"/>
    <w:rsid w:val="00CB7AD8"/>
    <w:rsid w:val="00CC12B0"/>
    <w:rsid w:val="00CC2A5D"/>
    <w:rsid w:val="00CC2AFE"/>
    <w:rsid w:val="00CC473F"/>
    <w:rsid w:val="00CC48DC"/>
    <w:rsid w:val="00CC4F9B"/>
    <w:rsid w:val="00CC697B"/>
    <w:rsid w:val="00CC702C"/>
    <w:rsid w:val="00CC7099"/>
    <w:rsid w:val="00CC7271"/>
    <w:rsid w:val="00CC789C"/>
    <w:rsid w:val="00CC7C77"/>
    <w:rsid w:val="00CD0989"/>
    <w:rsid w:val="00CD0A10"/>
    <w:rsid w:val="00CD0AAC"/>
    <w:rsid w:val="00CD0F17"/>
    <w:rsid w:val="00CD0F53"/>
    <w:rsid w:val="00CD1207"/>
    <w:rsid w:val="00CD3DAA"/>
    <w:rsid w:val="00CD495D"/>
    <w:rsid w:val="00CD5822"/>
    <w:rsid w:val="00CD5CE7"/>
    <w:rsid w:val="00CD5D0D"/>
    <w:rsid w:val="00CD6769"/>
    <w:rsid w:val="00CD711B"/>
    <w:rsid w:val="00CD7CE3"/>
    <w:rsid w:val="00CE0946"/>
    <w:rsid w:val="00CE1703"/>
    <w:rsid w:val="00CE1ABE"/>
    <w:rsid w:val="00CE1D7E"/>
    <w:rsid w:val="00CE1EE3"/>
    <w:rsid w:val="00CE274F"/>
    <w:rsid w:val="00CE27C2"/>
    <w:rsid w:val="00CE2C58"/>
    <w:rsid w:val="00CE2C8A"/>
    <w:rsid w:val="00CE3696"/>
    <w:rsid w:val="00CE3738"/>
    <w:rsid w:val="00CE43D4"/>
    <w:rsid w:val="00CE5AC2"/>
    <w:rsid w:val="00CE5EDC"/>
    <w:rsid w:val="00CE6C78"/>
    <w:rsid w:val="00CE70BF"/>
    <w:rsid w:val="00CF057F"/>
    <w:rsid w:val="00CF1356"/>
    <w:rsid w:val="00CF18AB"/>
    <w:rsid w:val="00CF23D3"/>
    <w:rsid w:val="00CF2EB3"/>
    <w:rsid w:val="00CF32F2"/>
    <w:rsid w:val="00CF3321"/>
    <w:rsid w:val="00CF3D4F"/>
    <w:rsid w:val="00CF4C1B"/>
    <w:rsid w:val="00CF552D"/>
    <w:rsid w:val="00CF5569"/>
    <w:rsid w:val="00CF631C"/>
    <w:rsid w:val="00CF668A"/>
    <w:rsid w:val="00CF6B74"/>
    <w:rsid w:val="00CF78C0"/>
    <w:rsid w:val="00CF7DB0"/>
    <w:rsid w:val="00CF7F9B"/>
    <w:rsid w:val="00D00509"/>
    <w:rsid w:val="00D012ED"/>
    <w:rsid w:val="00D01797"/>
    <w:rsid w:val="00D0298D"/>
    <w:rsid w:val="00D02A5C"/>
    <w:rsid w:val="00D02C4A"/>
    <w:rsid w:val="00D0336A"/>
    <w:rsid w:val="00D03CD1"/>
    <w:rsid w:val="00D054BD"/>
    <w:rsid w:val="00D058A1"/>
    <w:rsid w:val="00D05963"/>
    <w:rsid w:val="00D07A29"/>
    <w:rsid w:val="00D07B16"/>
    <w:rsid w:val="00D10913"/>
    <w:rsid w:val="00D10A5F"/>
    <w:rsid w:val="00D11DCE"/>
    <w:rsid w:val="00D12BAA"/>
    <w:rsid w:val="00D12BAD"/>
    <w:rsid w:val="00D141D0"/>
    <w:rsid w:val="00D14EB1"/>
    <w:rsid w:val="00D15033"/>
    <w:rsid w:val="00D162F2"/>
    <w:rsid w:val="00D16EA1"/>
    <w:rsid w:val="00D17455"/>
    <w:rsid w:val="00D17988"/>
    <w:rsid w:val="00D20239"/>
    <w:rsid w:val="00D21234"/>
    <w:rsid w:val="00D216A1"/>
    <w:rsid w:val="00D21F37"/>
    <w:rsid w:val="00D2253A"/>
    <w:rsid w:val="00D24231"/>
    <w:rsid w:val="00D24474"/>
    <w:rsid w:val="00D26218"/>
    <w:rsid w:val="00D2639E"/>
    <w:rsid w:val="00D276A3"/>
    <w:rsid w:val="00D278E4"/>
    <w:rsid w:val="00D27AF8"/>
    <w:rsid w:val="00D307CA"/>
    <w:rsid w:val="00D30B08"/>
    <w:rsid w:val="00D321AD"/>
    <w:rsid w:val="00D323B8"/>
    <w:rsid w:val="00D32D0F"/>
    <w:rsid w:val="00D33B97"/>
    <w:rsid w:val="00D3491C"/>
    <w:rsid w:val="00D34DBA"/>
    <w:rsid w:val="00D357B0"/>
    <w:rsid w:val="00D35999"/>
    <w:rsid w:val="00D35C85"/>
    <w:rsid w:val="00D36A27"/>
    <w:rsid w:val="00D372E5"/>
    <w:rsid w:val="00D404B4"/>
    <w:rsid w:val="00D40744"/>
    <w:rsid w:val="00D4110A"/>
    <w:rsid w:val="00D411EC"/>
    <w:rsid w:val="00D41E2F"/>
    <w:rsid w:val="00D4323E"/>
    <w:rsid w:val="00D43884"/>
    <w:rsid w:val="00D443DD"/>
    <w:rsid w:val="00D4552A"/>
    <w:rsid w:val="00D45CC7"/>
    <w:rsid w:val="00D45F24"/>
    <w:rsid w:val="00D4672D"/>
    <w:rsid w:val="00D467ED"/>
    <w:rsid w:val="00D4740B"/>
    <w:rsid w:val="00D5021A"/>
    <w:rsid w:val="00D507CB"/>
    <w:rsid w:val="00D51146"/>
    <w:rsid w:val="00D511D7"/>
    <w:rsid w:val="00D524DF"/>
    <w:rsid w:val="00D52922"/>
    <w:rsid w:val="00D52DD6"/>
    <w:rsid w:val="00D54429"/>
    <w:rsid w:val="00D54476"/>
    <w:rsid w:val="00D54932"/>
    <w:rsid w:val="00D54C1C"/>
    <w:rsid w:val="00D56598"/>
    <w:rsid w:val="00D5692B"/>
    <w:rsid w:val="00D57911"/>
    <w:rsid w:val="00D60DD6"/>
    <w:rsid w:val="00D612DC"/>
    <w:rsid w:val="00D623C3"/>
    <w:rsid w:val="00D62701"/>
    <w:rsid w:val="00D63E76"/>
    <w:rsid w:val="00D640B1"/>
    <w:rsid w:val="00D64C4D"/>
    <w:rsid w:val="00D64D04"/>
    <w:rsid w:val="00D65751"/>
    <w:rsid w:val="00D66485"/>
    <w:rsid w:val="00D66E58"/>
    <w:rsid w:val="00D66FC3"/>
    <w:rsid w:val="00D67704"/>
    <w:rsid w:val="00D70BD6"/>
    <w:rsid w:val="00D70BED"/>
    <w:rsid w:val="00D713A3"/>
    <w:rsid w:val="00D718D1"/>
    <w:rsid w:val="00D733F9"/>
    <w:rsid w:val="00D743A0"/>
    <w:rsid w:val="00D7479F"/>
    <w:rsid w:val="00D74E06"/>
    <w:rsid w:val="00D754B2"/>
    <w:rsid w:val="00D75507"/>
    <w:rsid w:val="00D7552A"/>
    <w:rsid w:val="00D755B0"/>
    <w:rsid w:val="00D76250"/>
    <w:rsid w:val="00D763D6"/>
    <w:rsid w:val="00D77213"/>
    <w:rsid w:val="00D77216"/>
    <w:rsid w:val="00D7788F"/>
    <w:rsid w:val="00D8108B"/>
    <w:rsid w:val="00D814E5"/>
    <w:rsid w:val="00D81995"/>
    <w:rsid w:val="00D81A46"/>
    <w:rsid w:val="00D81BAD"/>
    <w:rsid w:val="00D829E8"/>
    <w:rsid w:val="00D838D3"/>
    <w:rsid w:val="00D84CDD"/>
    <w:rsid w:val="00D85AA7"/>
    <w:rsid w:val="00D862B1"/>
    <w:rsid w:val="00D866B5"/>
    <w:rsid w:val="00D86A38"/>
    <w:rsid w:val="00D871E6"/>
    <w:rsid w:val="00D87587"/>
    <w:rsid w:val="00D87ADD"/>
    <w:rsid w:val="00D87E8D"/>
    <w:rsid w:val="00D90319"/>
    <w:rsid w:val="00D9075F"/>
    <w:rsid w:val="00D90D44"/>
    <w:rsid w:val="00D920A4"/>
    <w:rsid w:val="00D9225F"/>
    <w:rsid w:val="00D92477"/>
    <w:rsid w:val="00D93937"/>
    <w:rsid w:val="00D93A0D"/>
    <w:rsid w:val="00D93E7D"/>
    <w:rsid w:val="00D944E8"/>
    <w:rsid w:val="00D955F1"/>
    <w:rsid w:val="00D96CED"/>
    <w:rsid w:val="00D97A9C"/>
    <w:rsid w:val="00D97DED"/>
    <w:rsid w:val="00D97F03"/>
    <w:rsid w:val="00DA0175"/>
    <w:rsid w:val="00DA0731"/>
    <w:rsid w:val="00DA08D1"/>
    <w:rsid w:val="00DA0B26"/>
    <w:rsid w:val="00DA0E32"/>
    <w:rsid w:val="00DA1B83"/>
    <w:rsid w:val="00DA1C79"/>
    <w:rsid w:val="00DA2599"/>
    <w:rsid w:val="00DA271A"/>
    <w:rsid w:val="00DA285F"/>
    <w:rsid w:val="00DA29CC"/>
    <w:rsid w:val="00DA2EA1"/>
    <w:rsid w:val="00DA567E"/>
    <w:rsid w:val="00DA58CE"/>
    <w:rsid w:val="00DA6102"/>
    <w:rsid w:val="00DA6218"/>
    <w:rsid w:val="00DA64CA"/>
    <w:rsid w:val="00DA6550"/>
    <w:rsid w:val="00DA6C82"/>
    <w:rsid w:val="00DA701E"/>
    <w:rsid w:val="00DB034E"/>
    <w:rsid w:val="00DB14DE"/>
    <w:rsid w:val="00DB1610"/>
    <w:rsid w:val="00DB1C24"/>
    <w:rsid w:val="00DB1DC2"/>
    <w:rsid w:val="00DB2D16"/>
    <w:rsid w:val="00DB3FB5"/>
    <w:rsid w:val="00DB40D5"/>
    <w:rsid w:val="00DB41B3"/>
    <w:rsid w:val="00DB51C2"/>
    <w:rsid w:val="00DB52FC"/>
    <w:rsid w:val="00DB66ED"/>
    <w:rsid w:val="00DB67FD"/>
    <w:rsid w:val="00DB6C82"/>
    <w:rsid w:val="00DB743B"/>
    <w:rsid w:val="00DB7862"/>
    <w:rsid w:val="00DC036A"/>
    <w:rsid w:val="00DC0439"/>
    <w:rsid w:val="00DC0728"/>
    <w:rsid w:val="00DC09FE"/>
    <w:rsid w:val="00DC0D3C"/>
    <w:rsid w:val="00DC1B52"/>
    <w:rsid w:val="00DC1F8D"/>
    <w:rsid w:val="00DC260A"/>
    <w:rsid w:val="00DC28BA"/>
    <w:rsid w:val="00DC2DF4"/>
    <w:rsid w:val="00DC2E61"/>
    <w:rsid w:val="00DC5179"/>
    <w:rsid w:val="00DC63CF"/>
    <w:rsid w:val="00DC6502"/>
    <w:rsid w:val="00DC66B1"/>
    <w:rsid w:val="00DC6E9B"/>
    <w:rsid w:val="00DC78A0"/>
    <w:rsid w:val="00DD0917"/>
    <w:rsid w:val="00DD0FE1"/>
    <w:rsid w:val="00DD19A2"/>
    <w:rsid w:val="00DD1B82"/>
    <w:rsid w:val="00DD2B1F"/>
    <w:rsid w:val="00DD3C3A"/>
    <w:rsid w:val="00DD3C5F"/>
    <w:rsid w:val="00DD45FC"/>
    <w:rsid w:val="00DD5487"/>
    <w:rsid w:val="00DD5675"/>
    <w:rsid w:val="00DD633A"/>
    <w:rsid w:val="00DD638D"/>
    <w:rsid w:val="00DD7247"/>
    <w:rsid w:val="00DD7314"/>
    <w:rsid w:val="00DD7CED"/>
    <w:rsid w:val="00DE00D3"/>
    <w:rsid w:val="00DE0F52"/>
    <w:rsid w:val="00DE1C94"/>
    <w:rsid w:val="00DE30BE"/>
    <w:rsid w:val="00DE3C29"/>
    <w:rsid w:val="00DE44A4"/>
    <w:rsid w:val="00DE4537"/>
    <w:rsid w:val="00DE4C0F"/>
    <w:rsid w:val="00DE53DB"/>
    <w:rsid w:val="00DE5C68"/>
    <w:rsid w:val="00DE62F4"/>
    <w:rsid w:val="00DE6BC7"/>
    <w:rsid w:val="00DE7797"/>
    <w:rsid w:val="00DE7A86"/>
    <w:rsid w:val="00DF0153"/>
    <w:rsid w:val="00DF0280"/>
    <w:rsid w:val="00DF12D0"/>
    <w:rsid w:val="00DF147E"/>
    <w:rsid w:val="00DF1B75"/>
    <w:rsid w:val="00DF1DD2"/>
    <w:rsid w:val="00DF2F4B"/>
    <w:rsid w:val="00DF3769"/>
    <w:rsid w:val="00DF3EC6"/>
    <w:rsid w:val="00DF5158"/>
    <w:rsid w:val="00DF5344"/>
    <w:rsid w:val="00DF653E"/>
    <w:rsid w:val="00E003EA"/>
    <w:rsid w:val="00E0050C"/>
    <w:rsid w:val="00E00710"/>
    <w:rsid w:val="00E013BD"/>
    <w:rsid w:val="00E01409"/>
    <w:rsid w:val="00E01915"/>
    <w:rsid w:val="00E021AA"/>
    <w:rsid w:val="00E02A62"/>
    <w:rsid w:val="00E02BB3"/>
    <w:rsid w:val="00E04CA1"/>
    <w:rsid w:val="00E053A5"/>
    <w:rsid w:val="00E05A30"/>
    <w:rsid w:val="00E05F6E"/>
    <w:rsid w:val="00E05FE7"/>
    <w:rsid w:val="00E06623"/>
    <w:rsid w:val="00E067CB"/>
    <w:rsid w:val="00E07016"/>
    <w:rsid w:val="00E07565"/>
    <w:rsid w:val="00E07614"/>
    <w:rsid w:val="00E07F93"/>
    <w:rsid w:val="00E107F2"/>
    <w:rsid w:val="00E118FB"/>
    <w:rsid w:val="00E12944"/>
    <w:rsid w:val="00E12B8E"/>
    <w:rsid w:val="00E12DCA"/>
    <w:rsid w:val="00E12E37"/>
    <w:rsid w:val="00E14036"/>
    <w:rsid w:val="00E14FD8"/>
    <w:rsid w:val="00E15EFB"/>
    <w:rsid w:val="00E16223"/>
    <w:rsid w:val="00E1668D"/>
    <w:rsid w:val="00E1691C"/>
    <w:rsid w:val="00E16F6E"/>
    <w:rsid w:val="00E205E6"/>
    <w:rsid w:val="00E206F7"/>
    <w:rsid w:val="00E2071C"/>
    <w:rsid w:val="00E210AE"/>
    <w:rsid w:val="00E215C2"/>
    <w:rsid w:val="00E215F8"/>
    <w:rsid w:val="00E21A22"/>
    <w:rsid w:val="00E21C05"/>
    <w:rsid w:val="00E21F05"/>
    <w:rsid w:val="00E22C37"/>
    <w:rsid w:val="00E24D03"/>
    <w:rsid w:val="00E251C1"/>
    <w:rsid w:val="00E25B36"/>
    <w:rsid w:val="00E26861"/>
    <w:rsid w:val="00E268DA"/>
    <w:rsid w:val="00E26B7B"/>
    <w:rsid w:val="00E27140"/>
    <w:rsid w:val="00E321EE"/>
    <w:rsid w:val="00E32D7D"/>
    <w:rsid w:val="00E33219"/>
    <w:rsid w:val="00E33DD2"/>
    <w:rsid w:val="00E33EEB"/>
    <w:rsid w:val="00E340C9"/>
    <w:rsid w:val="00E340F8"/>
    <w:rsid w:val="00E3456B"/>
    <w:rsid w:val="00E34634"/>
    <w:rsid w:val="00E346B6"/>
    <w:rsid w:val="00E347D4"/>
    <w:rsid w:val="00E3483D"/>
    <w:rsid w:val="00E356E9"/>
    <w:rsid w:val="00E36F82"/>
    <w:rsid w:val="00E37CCD"/>
    <w:rsid w:val="00E37E3A"/>
    <w:rsid w:val="00E406FE"/>
    <w:rsid w:val="00E40D25"/>
    <w:rsid w:val="00E40FC7"/>
    <w:rsid w:val="00E41BBA"/>
    <w:rsid w:val="00E42085"/>
    <w:rsid w:val="00E423BE"/>
    <w:rsid w:val="00E42B0F"/>
    <w:rsid w:val="00E433D9"/>
    <w:rsid w:val="00E43A96"/>
    <w:rsid w:val="00E43BA7"/>
    <w:rsid w:val="00E43E09"/>
    <w:rsid w:val="00E43FE1"/>
    <w:rsid w:val="00E44555"/>
    <w:rsid w:val="00E45037"/>
    <w:rsid w:val="00E45CFE"/>
    <w:rsid w:val="00E4699E"/>
    <w:rsid w:val="00E47BE8"/>
    <w:rsid w:val="00E509CE"/>
    <w:rsid w:val="00E50E8F"/>
    <w:rsid w:val="00E5192B"/>
    <w:rsid w:val="00E5284B"/>
    <w:rsid w:val="00E52D84"/>
    <w:rsid w:val="00E53D46"/>
    <w:rsid w:val="00E53DA0"/>
    <w:rsid w:val="00E53E4E"/>
    <w:rsid w:val="00E551A4"/>
    <w:rsid w:val="00E5576A"/>
    <w:rsid w:val="00E55934"/>
    <w:rsid w:val="00E55F33"/>
    <w:rsid w:val="00E56676"/>
    <w:rsid w:val="00E566B5"/>
    <w:rsid w:val="00E57B54"/>
    <w:rsid w:val="00E60631"/>
    <w:rsid w:val="00E60FB7"/>
    <w:rsid w:val="00E616B2"/>
    <w:rsid w:val="00E616F9"/>
    <w:rsid w:val="00E62094"/>
    <w:rsid w:val="00E62FFC"/>
    <w:rsid w:val="00E634C5"/>
    <w:rsid w:val="00E64182"/>
    <w:rsid w:val="00E6582D"/>
    <w:rsid w:val="00E669BE"/>
    <w:rsid w:val="00E678B5"/>
    <w:rsid w:val="00E701A8"/>
    <w:rsid w:val="00E70A0C"/>
    <w:rsid w:val="00E70F76"/>
    <w:rsid w:val="00E71971"/>
    <w:rsid w:val="00E71DF4"/>
    <w:rsid w:val="00E72082"/>
    <w:rsid w:val="00E724D4"/>
    <w:rsid w:val="00E727A8"/>
    <w:rsid w:val="00E737BB"/>
    <w:rsid w:val="00E73A50"/>
    <w:rsid w:val="00E74272"/>
    <w:rsid w:val="00E75259"/>
    <w:rsid w:val="00E75A34"/>
    <w:rsid w:val="00E75E1A"/>
    <w:rsid w:val="00E75F19"/>
    <w:rsid w:val="00E7636D"/>
    <w:rsid w:val="00E76824"/>
    <w:rsid w:val="00E7711D"/>
    <w:rsid w:val="00E80786"/>
    <w:rsid w:val="00E80BC4"/>
    <w:rsid w:val="00E80DAE"/>
    <w:rsid w:val="00E836F4"/>
    <w:rsid w:val="00E836FE"/>
    <w:rsid w:val="00E84265"/>
    <w:rsid w:val="00E86A02"/>
    <w:rsid w:val="00E874C2"/>
    <w:rsid w:val="00E9099A"/>
    <w:rsid w:val="00E91614"/>
    <w:rsid w:val="00E91A54"/>
    <w:rsid w:val="00E91F98"/>
    <w:rsid w:val="00E92907"/>
    <w:rsid w:val="00E92ABB"/>
    <w:rsid w:val="00E938F1"/>
    <w:rsid w:val="00E94D39"/>
    <w:rsid w:val="00E950EA"/>
    <w:rsid w:val="00E953C6"/>
    <w:rsid w:val="00E9540D"/>
    <w:rsid w:val="00E961DC"/>
    <w:rsid w:val="00E964B1"/>
    <w:rsid w:val="00E97225"/>
    <w:rsid w:val="00E97239"/>
    <w:rsid w:val="00E97AB3"/>
    <w:rsid w:val="00E97B3E"/>
    <w:rsid w:val="00E97C31"/>
    <w:rsid w:val="00E97F82"/>
    <w:rsid w:val="00EA0E08"/>
    <w:rsid w:val="00EA1A07"/>
    <w:rsid w:val="00EA21A3"/>
    <w:rsid w:val="00EA2389"/>
    <w:rsid w:val="00EA2A9F"/>
    <w:rsid w:val="00EA3127"/>
    <w:rsid w:val="00EA333A"/>
    <w:rsid w:val="00EA41DC"/>
    <w:rsid w:val="00EA446B"/>
    <w:rsid w:val="00EA4D6C"/>
    <w:rsid w:val="00EA4E53"/>
    <w:rsid w:val="00EA5843"/>
    <w:rsid w:val="00EA5D71"/>
    <w:rsid w:val="00EA71AE"/>
    <w:rsid w:val="00EA7AD2"/>
    <w:rsid w:val="00EB0082"/>
    <w:rsid w:val="00EB0965"/>
    <w:rsid w:val="00EB09D9"/>
    <w:rsid w:val="00EB16A9"/>
    <w:rsid w:val="00EB1D85"/>
    <w:rsid w:val="00EB1EDE"/>
    <w:rsid w:val="00EB249A"/>
    <w:rsid w:val="00EB2B7B"/>
    <w:rsid w:val="00EB34D0"/>
    <w:rsid w:val="00EB53F3"/>
    <w:rsid w:val="00EB7010"/>
    <w:rsid w:val="00EB7B57"/>
    <w:rsid w:val="00EB7FB7"/>
    <w:rsid w:val="00EC0B17"/>
    <w:rsid w:val="00EC0C99"/>
    <w:rsid w:val="00EC1647"/>
    <w:rsid w:val="00EC176D"/>
    <w:rsid w:val="00EC17CB"/>
    <w:rsid w:val="00EC186E"/>
    <w:rsid w:val="00EC20E2"/>
    <w:rsid w:val="00EC38D7"/>
    <w:rsid w:val="00EC3DD9"/>
    <w:rsid w:val="00EC60E6"/>
    <w:rsid w:val="00EC7269"/>
    <w:rsid w:val="00ED0156"/>
    <w:rsid w:val="00ED0D6C"/>
    <w:rsid w:val="00ED10E9"/>
    <w:rsid w:val="00ED1472"/>
    <w:rsid w:val="00ED1FFA"/>
    <w:rsid w:val="00ED30BA"/>
    <w:rsid w:val="00ED3A7E"/>
    <w:rsid w:val="00ED3E15"/>
    <w:rsid w:val="00ED41CF"/>
    <w:rsid w:val="00ED43FA"/>
    <w:rsid w:val="00ED48A6"/>
    <w:rsid w:val="00ED4C0E"/>
    <w:rsid w:val="00ED50C4"/>
    <w:rsid w:val="00ED6226"/>
    <w:rsid w:val="00ED6CE6"/>
    <w:rsid w:val="00ED74F0"/>
    <w:rsid w:val="00ED7B61"/>
    <w:rsid w:val="00EE1180"/>
    <w:rsid w:val="00EE1527"/>
    <w:rsid w:val="00EE1F08"/>
    <w:rsid w:val="00EE24DA"/>
    <w:rsid w:val="00EE31CD"/>
    <w:rsid w:val="00EE3CE1"/>
    <w:rsid w:val="00EE4488"/>
    <w:rsid w:val="00EE47D7"/>
    <w:rsid w:val="00EE48F8"/>
    <w:rsid w:val="00EE652B"/>
    <w:rsid w:val="00EE6AB5"/>
    <w:rsid w:val="00EE7035"/>
    <w:rsid w:val="00EE709E"/>
    <w:rsid w:val="00EE74E2"/>
    <w:rsid w:val="00EF138B"/>
    <w:rsid w:val="00EF13A6"/>
    <w:rsid w:val="00EF1469"/>
    <w:rsid w:val="00EF2235"/>
    <w:rsid w:val="00EF466B"/>
    <w:rsid w:val="00EF4E24"/>
    <w:rsid w:val="00EF5788"/>
    <w:rsid w:val="00EF6733"/>
    <w:rsid w:val="00EF67ED"/>
    <w:rsid w:val="00EF74FC"/>
    <w:rsid w:val="00EF76D3"/>
    <w:rsid w:val="00F0076C"/>
    <w:rsid w:val="00F00853"/>
    <w:rsid w:val="00F012D4"/>
    <w:rsid w:val="00F033FE"/>
    <w:rsid w:val="00F03FE2"/>
    <w:rsid w:val="00F04BE7"/>
    <w:rsid w:val="00F04FB4"/>
    <w:rsid w:val="00F04FB7"/>
    <w:rsid w:val="00F054A4"/>
    <w:rsid w:val="00F1121A"/>
    <w:rsid w:val="00F1172B"/>
    <w:rsid w:val="00F11B59"/>
    <w:rsid w:val="00F11EB5"/>
    <w:rsid w:val="00F1351D"/>
    <w:rsid w:val="00F13710"/>
    <w:rsid w:val="00F13DDD"/>
    <w:rsid w:val="00F145FB"/>
    <w:rsid w:val="00F14691"/>
    <w:rsid w:val="00F146BB"/>
    <w:rsid w:val="00F1540A"/>
    <w:rsid w:val="00F15637"/>
    <w:rsid w:val="00F17590"/>
    <w:rsid w:val="00F202A3"/>
    <w:rsid w:val="00F20A30"/>
    <w:rsid w:val="00F218DB"/>
    <w:rsid w:val="00F21B61"/>
    <w:rsid w:val="00F22A9B"/>
    <w:rsid w:val="00F23B02"/>
    <w:rsid w:val="00F24A09"/>
    <w:rsid w:val="00F24B0F"/>
    <w:rsid w:val="00F24C5E"/>
    <w:rsid w:val="00F25829"/>
    <w:rsid w:val="00F25976"/>
    <w:rsid w:val="00F25A1E"/>
    <w:rsid w:val="00F25A61"/>
    <w:rsid w:val="00F25CDD"/>
    <w:rsid w:val="00F264A9"/>
    <w:rsid w:val="00F26749"/>
    <w:rsid w:val="00F3023B"/>
    <w:rsid w:val="00F30DAE"/>
    <w:rsid w:val="00F310CD"/>
    <w:rsid w:val="00F320D2"/>
    <w:rsid w:val="00F322E9"/>
    <w:rsid w:val="00F323F4"/>
    <w:rsid w:val="00F32790"/>
    <w:rsid w:val="00F32D7E"/>
    <w:rsid w:val="00F333E2"/>
    <w:rsid w:val="00F36B1D"/>
    <w:rsid w:val="00F37EEF"/>
    <w:rsid w:val="00F40147"/>
    <w:rsid w:val="00F4035D"/>
    <w:rsid w:val="00F4125B"/>
    <w:rsid w:val="00F4131D"/>
    <w:rsid w:val="00F4165E"/>
    <w:rsid w:val="00F4171B"/>
    <w:rsid w:val="00F4274E"/>
    <w:rsid w:val="00F42F54"/>
    <w:rsid w:val="00F43C2C"/>
    <w:rsid w:val="00F440A9"/>
    <w:rsid w:val="00F4504F"/>
    <w:rsid w:val="00F462EA"/>
    <w:rsid w:val="00F463A6"/>
    <w:rsid w:val="00F467AE"/>
    <w:rsid w:val="00F46D31"/>
    <w:rsid w:val="00F4749C"/>
    <w:rsid w:val="00F47734"/>
    <w:rsid w:val="00F47771"/>
    <w:rsid w:val="00F47DB8"/>
    <w:rsid w:val="00F47DFD"/>
    <w:rsid w:val="00F47F11"/>
    <w:rsid w:val="00F50915"/>
    <w:rsid w:val="00F52472"/>
    <w:rsid w:val="00F52575"/>
    <w:rsid w:val="00F5267F"/>
    <w:rsid w:val="00F53536"/>
    <w:rsid w:val="00F547B9"/>
    <w:rsid w:val="00F5505F"/>
    <w:rsid w:val="00F554E3"/>
    <w:rsid w:val="00F5635A"/>
    <w:rsid w:val="00F56991"/>
    <w:rsid w:val="00F56B4D"/>
    <w:rsid w:val="00F57F71"/>
    <w:rsid w:val="00F610E0"/>
    <w:rsid w:val="00F61439"/>
    <w:rsid w:val="00F61646"/>
    <w:rsid w:val="00F62215"/>
    <w:rsid w:val="00F631F8"/>
    <w:rsid w:val="00F6342D"/>
    <w:rsid w:val="00F63643"/>
    <w:rsid w:val="00F645DE"/>
    <w:rsid w:val="00F64902"/>
    <w:rsid w:val="00F64E15"/>
    <w:rsid w:val="00F64FB5"/>
    <w:rsid w:val="00F65D0D"/>
    <w:rsid w:val="00F65E83"/>
    <w:rsid w:val="00F65ED8"/>
    <w:rsid w:val="00F666B1"/>
    <w:rsid w:val="00F66E4E"/>
    <w:rsid w:val="00F66EBA"/>
    <w:rsid w:val="00F679D9"/>
    <w:rsid w:val="00F70499"/>
    <w:rsid w:val="00F70850"/>
    <w:rsid w:val="00F70908"/>
    <w:rsid w:val="00F70CA8"/>
    <w:rsid w:val="00F70FEA"/>
    <w:rsid w:val="00F71AD4"/>
    <w:rsid w:val="00F71DFD"/>
    <w:rsid w:val="00F728C7"/>
    <w:rsid w:val="00F72BF1"/>
    <w:rsid w:val="00F72D29"/>
    <w:rsid w:val="00F74401"/>
    <w:rsid w:val="00F7518F"/>
    <w:rsid w:val="00F7547C"/>
    <w:rsid w:val="00F77716"/>
    <w:rsid w:val="00F77B2F"/>
    <w:rsid w:val="00F80168"/>
    <w:rsid w:val="00F803D2"/>
    <w:rsid w:val="00F80D2A"/>
    <w:rsid w:val="00F814E3"/>
    <w:rsid w:val="00F8222B"/>
    <w:rsid w:val="00F82FF3"/>
    <w:rsid w:val="00F84A29"/>
    <w:rsid w:val="00F85DA9"/>
    <w:rsid w:val="00F86B3E"/>
    <w:rsid w:val="00F871D6"/>
    <w:rsid w:val="00F87779"/>
    <w:rsid w:val="00F877D0"/>
    <w:rsid w:val="00F87F03"/>
    <w:rsid w:val="00F87F25"/>
    <w:rsid w:val="00F92535"/>
    <w:rsid w:val="00F930FE"/>
    <w:rsid w:val="00F940BA"/>
    <w:rsid w:val="00F94981"/>
    <w:rsid w:val="00F94E72"/>
    <w:rsid w:val="00F950C3"/>
    <w:rsid w:val="00F95107"/>
    <w:rsid w:val="00F95CB7"/>
    <w:rsid w:val="00F97D20"/>
    <w:rsid w:val="00FA110D"/>
    <w:rsid w:val="00FA18FA"/>
    <w:rsid w:val="00FA1C9F"/>
    <w:rsid w:val="00FA2649"/>
    <w:rsid w:val="00FA2B25"/>
    <w:rsid w:val="00FA36D4"/>
    <w:rsid w:val="00FA39D5"/>
    <w:rsid w:val="00FA3AB2"/>
    <w:rsid w:val="00FA4378"/>
    <w:rsid w:val="00FA472C"/>
    <w:rsid w:val="00FA64FB"/>
    <w:rsid w:val="00FA6D6B"/>
    <w:rsid w:val="00FA7707"/>
    <w:rsid w:val="00FB1040"/>
    <w:rsid w:val="00FB2EB9"/>
    <w:rsid w:val="00FB3B95"/>
    <w:rsid w:val="00FB52F8"/>
    <w:rsid w:val="00FB573E"/>
    <w:rsid w:val="00FB57DF"/>
    <w:rsid w:val="00FB5C0F"/>
    <w:rsid w:val="00FB5F57"/>
    <w:rsid w:val="00FB64C2"/>
    <w:rsid w:val="00FB7F85"/>
    <w:rsid w:val="00FC0AD9"/>
    <w:rsid w:val="00FC0E43"/>
    <w:rsid w:val="00FC30C8"/>
    <w:rsid w:val="00FC3389"/>
    <w:rsid w:val="00FC3758"/>
    <w:rsid w:val="00FC5458"/>
    <w:rsid w:val="00FC561C"/>
    <w:rsid w:val="00FC5C0B"/>
    <w:rsid w:val="00FC6459"/>
    <w:rsid w:val="00FC67CB"/>
    <w:rsid w:val="00FC7C8F"/>
    <w:rsid w:val="00FD02F0"/>
    <w:rsid w:val="00FD15AC"/>
    <w:rsid w:val="00FD21E3"/>
    <w:rsid w:val="00FD3439"/>
    <w:rsid w:val="00FD4446"/>
    <w:rsid w:val="00FD5F2A"/>
    <w:rsid w:val="00FD688B"/>
    <w:rsid w:val="00FD6D69"/>
    <w:rsid w:val="00FD728B"/>
    <w:rsid w:val="00FD7893"/>
    <w:rsid w:val="00FD78C2"/>
    <w:rsid w:val="00FD7D67"/>
    <w:rsid w:val="00FE078C"/>
    <w:rsid w:val="00FE0822"/>
    <w:rsid w:val="00FE12C3"/>
    <w:rsid w:val="00FE1407"/>
    <w:rsid w:val="00FE3713"/>
    <w:rsid w:val="00FE4A4A"/>
    <w:rsid w:val="00FE753F"/>
    <w:rsid w:val="00FF02BC"/>
    <w:rsid w:val="00FF07BA"/>
    <w:rsid w:val="00FF07D5"/>
    <w:rsid w:val="00FF09F8"/>
    <w:rsid w:val="00FF0C59"/>
    <w:rsid w:val="00FF0E2F"/>
    <w:rsid w:val="00FF25B0"/>
    <w:rsid w:val="00FF2743"/>
    <w:rsid w:val="00FF2F85"/>
    <w:rsid w:val="00FF3341"/>
    <w:rsid w:val="00FF38F3"/>
    <w:rsid w:val="00FF3BAD"/>
    <w:rsid w:val="00FF4589"/>
    <w:rsid w:val="00FF527D"/>
    <w:rsid w:val="00FF58A0"/>
    <w:rsid w:val="00FF78F6"/>
    <w:rsid w:val="0B245A1A"/>
    <w:rsid w:val="1C36FA52"/>
    <w:rsid w:val="1FE5104B"/>
    <w:rsid w:val="3CBD7878"/>
    <w:rsid w:val="41227A44"/>
    <w:rsid w:val="418E066A"/>
    <w:rsid w:val="44427017"/>
    <w:rsid w:val="465638FA"/>
    <w:rsid w:val="4AAA8E5E"/>
    <w:rsid w:val="5A1C3EBE"/>
    <w:rsid w:val="7B5EFC5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00879"/>
  <w15:docId w15:val="{78765CD2-2971-4BF2-919D-24C598CC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customStyle="1" w:styleId="Default">
    <w:name w:val="Default"/>
    <w:rsid w:val="00276919"/>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C54A25"/>
    <w:pPr>
      <w:spacing w:after="0" w:line="240" w:lineRule="auto"/>
    </w:pPr>
    <w:rPr>
      <w:rFonts w:ascii="Times New Roman" w:eastAsia="Times New Roman" w:hAnsi="Times New Roman" w:cs="Times New Roman"/>
      <w:sz w:val="24"/>
      <w:szCs w:val="24"/>
      <w:lang w:eastAsia="en-US"/>
    </w:rPr>
  </w:style>
  <w:style w:type="character" w:customStyle="1" w:styleId="normaltextrun1">
    <w:name w:val="normaltextrun1"/>
    <w:basedOn w:val="DefaultParagraphFont"/>
    <w:rsid w:val="00C54A25"/>
  </w:style>
  <w:style w:type="character" w:customStyle="1" w:styleId="eop">
    <w:name w:val="eop"/>
    <w:basedOn w:val="DefaultParagraphFont"/>
    <w:rsid w:val="00C54A25"/>
  </w:style>
  <w:style w:type="character" w:styleId="Hyperlink">
    <w:name w:val="Hyperlink"/>
    <w:basedOn w:val="DefaultParagraphFont"/>
    <w:uiPriority w:val="99"/>
    <w:unhideWhenUsed/>
    <w:rsid w:val="009B5A36"/>
    <w:rPr>
      <w:color w:val="3399FF" w:themeColor="hyperlink"/>
      <w:u w:val="single"/>
    </w:rPr>
  </w:style>
  <w:style w:type="paragraph" w:styleId="Revision">
    <w:name w:val="Revision"/>
    <w:hidden/>
    <w:uiPriority w:val="99"/>
    <w:semiHidden/>
    <w:rsid w:val="00F218DB"/>
    <w:pPr>
      <w:spacing w:after="0" w:line="240" w:lineRule="auto"/>
    </w:pPr>
  </w:style>
  <w:style w:type="character" w:styleId="UnresolvedMention">
    <w:name w:val="Unresolved Mention"/>
    <w:basedOn w:val="DefaultParagraphFont"/>
    <w:uiPriority w:val="99"/>
    <w:semiHidden/>
    <w:unhideWhenUsed/>
    <w:rsid w:val="00863AEB"/>
    <w:rPr>
      <w:color w:val="808080"/>
      <w:shd w:val="clear" w:color="auto" w:fill="E6E6E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68283">
      <w:bodyDiv w:val="1"/>
      <w:marLeft w:val="0"/>
      <w:marRight w:val="0"/>
      <w:marTop w:val="0"/>
      <w:marBottom w:val="0"/>
      <w:divBdr>
        <w:top w:val="none" w:sz="0" w:space="0" w:color="auto"/>
        <w:left w:val="none" w:sz="0" w:space="0" w:color="auto"/>
        <w:bottom w:val="none" w:sz="0" w:space="0" w:color="auto"/>
        <w:right w:val="none" w:sz="0" w:space="0" w:color="auto"/>
      </w:divBdr>
    </w:div>
    <w:div w:id="433675360">
      <w:bodyDiv w:val="1"/>
      <w:marLeft w:val="0"/>
      <w:marRight w:val="0"/>
      <w:marTop w:val="0"/>
      <w:marBottom w:val="0"/>
      <w:divBdr>
        <w:top w:val="none" w:sz="0" w:space="0" w:color="auto"/>
        <w:left w:val="none" w:sz="0" w:space="0" w:color="auto"/>
        <w:bottom w:val="none" w:sz="0" w:space="0" w:color="auto"/>
        <w:right w:val="none" w:sz="0" w:space="0" w:color="auto"/>
      </w:divBdr>
    </w:div>
    <w:div w:id="524948254">
      <w:bodyDiv w:val="1"/>
      <w:marLeft w:val="0"/>
      <w:marRight w:val="0"/>
      <w:marTop w:val="0"/>
      <w:marBottom w:val="0"/>
      <w:divBdr>
        <w:top w:val="none" w:sz="0" w:space="0" w:color="auto"/>
        <w:left w:val="none" w:sz="0" w:space="0" w:color="auto"/>
        <w:bottom w:val="none" w:sz="0" w:space="0" w:color="auto"/>
        <w:right w:val="none" w:sz="0" w:space="0" w:color="auto"/>
      </w:divBdr>
    </w:div>
    <w:div w:id="769591040">
      <w:bodyDiv w:val="1"/>
      <w:marLeft w:val="0"/>
      <w:marRight w:val="0"/>
      <w:marTop w:val="0"/>
      <w:marBottom w:val="0"/>
      <w:divBdr>
        <w:top w:val="none" w:sz="0" w:space="0" w:color="auto"/>
        <w:left w:val="none" w:sz="0" w:space="0" w:color="auto"/>
        <w:bottom w:val="none" w:sz="0" w:space="0" w:color="auto"/>
        <w:right w:val="none" w:sz="0" w:space="0" w:color="auto"/>
      </w:divBdr>
    </w:div>
    <w:div w:id="998271241">
      <w:bodyDiv w:val="1"/>
      <w:marLeft w:val="0"/>
      <w:marRight w:val="0"/>
      <w:marTop w:val="0"/>
      <w:marBottom w:val="0"/>
      <w:divBdr>
        <w:top w:val="none" w:sz="0" w:space="0" w:color="auto"/>
        <w:left w:val="none" w:sz="0" w:space="0" w:color="auto"/>
        <w:bottom w:val="none" w:sz="0" w:space="0" w:color="auto"/>
        <w:right w:val="none" w:sz="0" w:space="0" w:color="auto"/>
      </w:divBdr>
    </w:div>
    <w:div w:id="1151481876">
      <w:bodyDiv w:val="1"/>
      <w:marLeft w:val="0"/>
      <w:marRight w:val="0"/>
      <w:marTop w:val="0"/>
      <w:marBottom w:val="0"/>
      <w:divBdr>
        <w:top w:val="none" w:sz="0" w:space="0" w:color="auto"/>
        <w:left w:val="none" w:sz="0" w:space="0" w:color="auto"/>
        <w:bottom w:val="none" w:sz="0" w:space="0" w:color="auto"/>
        <w:right w:val="none" w:sz="0" w:space="0" w:color="auto"/>
      </w:divBdr>
    </w:div>
    <w:div w:id="152347665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77931964">
      <w:bodyDiv w:val="1"/>
      <w:marLeft w:val="0"/>
      <w:marRight w:val="0"/>
      <w:marTop w:val="0"/>
      <w:marBottom w:val="0"/>
      <w:divBdr>
        <w:top w:val="none" w:sz="0" w:space="0" w:color="auto"/>
        <w:left w:val="none" w:sz="0" w:space="0" w:color="auto"/>
        <w:bottom w:val="none" w:sz="0" w:space="0" w:color="auto"/>
        <w:right w:val="none" w:sz="0" w:space="0" w:color="auto"/>
      </w:divBdr>
    </w:div>
    <w:div w:id="178402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gi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mcknightp@santarosa.k12.fl.us"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mcknightp@santarosa.k12.fl.us"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blessedbeyondwords.com/happy-thanksgiving-from-my-home-to-yours/" TargetMode="Externa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4.jp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nleyJ\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2021-02-26T00:00:00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0C2CF60948BF4DAB60E7BE179CC486" ma:contentTypeVersion="40" ma:contentTypeDescription="Create a new document." ma:contentTypeScope="" ma:versionID="3fd6469e8cdbdb3681adea942e22fa6c">
  <xsd:schema xmlns:xsd="http://www.w3.org/2001/XMLSchema" xmlns:xs="http://www.w3.org/2001/XMLSchema" xmlns:p="http://schemas.microsoft.com/office/2006/metadata/properties" xmlns:ns3="46f6f082-8eb4-480d-9539-1b35d717fd27" xmlns:ns4="7cee07bd-6801-4541-a6c0-3a31776db628" targetNamespace="http://schemas.microsoft.com/office/2006/metadata/properties" ma:root="true" ma:fieldsID="9afad542df649ef4a1e242dd3c7c6bcb" ns3:_="" ns4:_="">
    <xsd:import namespace="46f6f082-8eb4-480d-9539-1b35d717fd27"/>
    <xsd:import namespace="7cee07bd-6801-4541-a6c0-3a31776db62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TeamsChannelId" minOccurs="0"/>
                <xsd:element ref="ns4:Math_Settings" minOccurs="0"/>
                <xsd:element ref="ns4:Templates" minOccurs="0"/>
                <xsd:element ref="ns4:Leaders" minOccurs="0"/>
                <xsd:element ref="ns4:Members" minOccurs="0"/>
                <xsd:element ref="ns4:Member_Groups" minOccurs="0"/>
                <xsd:element ref="ns4:Distribution_Groups" minOccurs="0"/>
                <xsd:element ref="ns4:LMS_Mappings" minOccurs="0"/>
                <xsd:element ref="ns4:Invited_Leaders" minOccurs="0"/>
                <xsd:element ref="ns4:Invited_Members" minOccurs="0"/>
                <xsd:element ref="ns4:Self_Registration_Enabled0"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6f082-8eb4-480d-9539-1b35d717fd2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cee07bd-6801-4541-a6c0-3a31776db62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internalName="MediaServiceAutoTags"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TeamsChannelId" ma:index="32" nillable="true" ma:displayName="Teams Channel Id" ma:internalName="TeamsChannelId">
      <xsd:simpleType>
        <xsd:restriction base="dms:Text"/>
      </xsd:simpleType>
    </xsd:element>
    <xsd:element name="Math_Settings" ma:index="33" nillable="true" ma:displayName="Math Settings" ma:internalName="Math_Settings">
      <xsd:simpleType>
        <xsd:restriction base="dms:Text"/>
      </xsd:simpleType>
    </xsd:element>
    <xsd:element name="Templates" ma:index="34" nillable="true" ma:displayName="Templates" ma:internalName="Templates">
      <xsd:simpleType>
        <xsd:restriction base="dms:Note">
          <xsd:maxLength value="255"/>
        </xsd:restriction>
      </xsd:simpleType>
    </xsd:element>
    <xsd:element name="Leaders" ma:index="3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nvited_Leaders" ma:index="40" nillable="true" ma:displayName="Invited Leaders" ma:internalName="Invited_Leaders">
      <xsd:simpleType>
        <xsd:restriction base="dms:Note">
          <xsd:maxLength value="255"/>
        </xsd:restriction>
      </xsd:simpleType>
    </xsd:element>
    <xsd:element name="Invited_Members" ma:index="41" nillable="true" ma:displayName="Invited Members" ma:internalName="Invited_Members">
      <xsd:simpleType>
        <xsd:restriction base="dms:Note">
          <xsd:maxLength value="255"/>
        </xsd:restriction>
      </xsd:simpleType>
    </xsd:element>
    <xsd:element name="Self_Registration_Enabled0" ma:index="42" nillable="true" ma:displayName="Self Registration Enabled" ma:internalName="Self_Registration_Enabled0">
      <xsd:simpleType>
        <xsd:restriction base="dms:Boolean"/>
      </xsd:simpleType>
    </xsd:element>
    <xsd:element name="Has_Leaders_Only_SectionGroup" ma:index="43" nillable="true" ma:displayName="Has Leaders Only SectionGroup" ma:internalName="Has_Leaders_Only_SectionGroup">
      <xsd:simpleType>
        <xsd:restriction base="dms:Boolean"/>
      </xsd:simpleType>
    </xsd:element>
    <xsd:element name="Is_Collaboration_Space_Locked" ma:index="44" nillable="true" ma:displayName="Is Collaboration Space Locked" ma:internalName="Is_Collaboration_Space_Locked">
      <xsd:simpleType>
        <xsd:restriction base="dms:Boolean"/>
      </xsd:simpleType>
    </xsd:element>
    <xsd:element name="IsNotebookLocked" ma:index="45" nillable="true" ma:displayName="Is Notebook Locked" ma:internalName="IsNotebookLocked">
      <xsd:simpleType>
        <xsd:restriction base="dms:Boolean"/>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as_Teacher_Only_SectionGroup xmlns="7cee07bd-6801-4541-a6c0-3a31776db628" xsi:nil="true"/>
    <Templates xmlns="7cee07bd-6801-4541-a6c0-3a31776db628" xsi:nil="true"/>
    <Members xmlns="7cee07bd-6801-4541-a6c0-3a31776db628">
      <UserInfo>
        <DisplayName/>
        <AccountId xsi:nil="true"/>
        <AccountType/>
      </UserInfo>
    </Members>
    <Member_Groups xmlns="7cee07bd-6801-4541-a6c0-3a31776db628">
      <UserInfo>
        <DisplayName/>
        <AccountId xsi:nil="true"/>
        <AccountType/>
      </UserInfo>
    </Member_Groups>
    <NotebookType xmlns="7cee07bd-6801-4541-a6c0-3a31776db628" xsi:nil="true"/>
    <IsNotebookLocked xmlns="7cee07bd-6801-4541-a6c0-3a31776db628" xsi:nil="true"/>
    <Is_Collaboration_Space_Locked xmlns="7cee07bd-6801-4541-a6c0-3a31776db628" xsi:nil="true"/>
    <Self_Registration_Enabled xmlns="7cee07bd-6801-4541-a6c0-3a31776db628" xsi:nil="true"/>
    <FolderType xmlns="7cee07bd-6801-4541-a6c0-3a31776db628" xsi:nil="true"/>
    <Leaders xmlns="7cee07bd-6801-4541-a6c0-3a31776db628">
      <UserInfo>
        <DisplayName/>
        <AccountId xsi:nil="true"/>
        <AccountType/>
      </UserInfo>
    </Leaders>
    <Distribution_Groups xmlns="7cee07bd-6801-4541-a6c0-3a31776db628" xsi:nil="true"/>
    <Invited_Students xmlns="7cee07bd-6801-4541-a6c0-3a31776db628" xsi:nil="true"/>
    <LMS_Mappings xmlns="7cee07bd-6801-4541-a6c0-3a31776db628" xsi:nil="true"/>
    <Invited_Leaders xmlns="7cee07bd-6801-4541-a6c0-3a31776db628" xsi:nil="true"/>
    <Invited_Members xmlns="7cee07bd-6801-4541-a6c0-3a31776db628" xsi:nil="true"/>
    <CultureName xmlns="7cee07bd-6801-4541-a6c0-3a31776db628" xsi:nil="true"/>
    <Students xmlns="7cee07bd-6801-4541-a6c0-3a31776db628">
      <UserInfo>
        <DisplayName/>
        <AccountId xsi:nil="true"/>
        <AccountType/>
      </UserInfo>
    </Students>
    <TeamsChannelId xmlns="7cee07bd-6801-4541-a6c0-3a31776db628" xsi:nil="true"/>
    <DefaultSectionNames xmlns="7cee07bd-6801-4541-a6c0-3a31776db628" xsi:nil="true"/>
    <Teachers xmlns="7cee07bd-6801-4541-a6c0-3a31776db628">
      <UserInfo>
        <DisplayName/>
        <AccountId xsi:nil="true"/>
        <AccountType/>
      </UserInfo>
    </Teachers>
    <AppVersion xmlns="7cee07bd-6801-4541-a6c0-3a31776db628" xsi:nil="true"/>
    <Invited_Teachers xmlns="7cee07bd-6801-4541-a6c0-3a31776db628" xsi:nil="true"/>
    <Math_Settings xmlns="7cee07bd-6801-4541-a6c0-3a31776db628" xsi:nil="true"/>
    <Self_Registration_Enabled0 xmlns="7cee07bd-6801-4541-a6c0-3a31776db628" xsi:nil="true"/>
    <Has_Leaders_Only_SectionGroup xmlns="7cee07bd-6801-4541-a6c0-3a31776db628" xsi:nil="true"/>
    <Owner xmlns="7cee07bd-6801-4541-a6c0-3a31776db628">
      <UserInfo>
        <DisplayName/>
        <AccountId xsi:nil="true"/>
        <AccountType/>
      </UserInfo>
    </Owner>
    <Student_Groups xmlns="7cee07bd-6801-4541-a6c0-3a31776db628">
      <UserInfo>
        <DisplayName/>
        <AccountId xsi:nil="true"/>
        <AccountType/>
      </UserInfo>
    </Student_Groups>
  </documentManagement>
</p:properti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E24B38-0A28-4C58-AA1C-123132D39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6f082-8eb4-480d-9539-1b35d717fd27"/>
    <ds:schemaRef ds:uri="7cee07bd-6801-4541-a6c0-3a31776db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D96CCF-EA47-49B8-BDBD-F56CD1DF3DC4}">
  <ds:schemaRefs>
    <ds:schemaRef ds:uri="http://schemas.microsoft.com/sharepoint/v3/contenttype/forms"/>
  </ds:schemaRefs>
</ds:datastoreItem>
</file>

<file path=customXml/itemProps4.xml><?xml version="1.0" encoding="utf-8"?>
<ds:datastoreItem xmlns:ds="http://schemas.openxmlformats.org/officeDocument/2006/customXml" ds:itemID="{422FE4E6-5B2F-4A62-BBD7-C23503E13F3B}">
  <ds:schemaRefs>
    <ds:schemaRef ds:uri="http://schemas.microsoft.com/office/2006/metadata/properties"/>
    <ds:schemaRef ds:uri="http://schemas.microsoft.com/office/infopath/2007/PartnerControls"/>
    <ds:schemaRef ds:uri="7cee07bd-6801-4541-a6c0-3a31776db628"/>
  </ds:schemaRefs>
</ds:datastoreItem>
</file>

<file path=customXml/itemProps5.xml><?xml version="1.0" encoding="utf-8"?>
<ds:datastoreItem xmlns:ds="http://schemas.openxmlformats.org/officeDocument/2006/customXml" ds:itemID="{5E38E336-C800-449B-A1CA-9EE59710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pages).dotx</Template>
  <TotalTime>527</TotalTime>
  <Pages>2</Pages>
  <Words>25</Words>
  <Characters>144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Tribal Tidings</vt:lpstr>
    </vt:vector>
  </TitlesOfParts>
  <Company>Chumuckla Elementary</Company>
  <LinksUpToDate>false</LinksUpToDate>
  <CharactersWithSpaces>168</CharactersWithSpaces>
  <SharedDoc>false</SharedDoc>
  <HLinks>
    <vt:vector size="6" baseType="variant">
      <vt:variant>
        <vt:i4>327720</vt:i4>
      </vt:variant>
      <vt:variant>
        <vt:i4>0</vt:i4>
      </vt:variant>
      <vt:variant>
        <vt:i4>0</vt:i4>
      </vt:variant>
      <vt:variant>
        <vt:i4>5</vt:i4>
      </vt:variant>
      <vt:variant>
        <vt:lpwstr>mailto:mcknightp@santarosa.k12.fl.us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Tribal Tidings</dc:title>
  <dc:subject/>
  <dc:creator>Windows User</dc:creator>
  <cp:keywords/>
  <cp:lastModifiedBy>Carnley, Danny</cp:lastModifiedBy>
  <cp:revision>158</cp:revision>
  <cp:lastPrinted>2021-03-03T15:37:00Z</cp:lastPrinted>
  <dcterms:created xsi:type="dcterms:W3CDTF">2021-03-01T14:40:00Z</dcterms:created>
  <dcterms:modified xsi:type="dcterms:W3CDTF">2021-03-03T15:40:00Z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y fmtid="{D5CDD505-2E9C-101B-9397-08002B2CF9AE}" pid="3" name="ContentTypeId">
    <vt:lpwstr>0x010100F40C2CF60948BF4DAB60E7BE179CC486</vt:lpwstr>
  </property>
</Properties>
</file>